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56E" w:rsidRPr="0087206E" w:rsidRDefault="00C7056E" w:rsidP="00BE7B30">
      <w:pPr>
        <w:autoSpaceDE w:val="0"/>
        <w:autoSpaceDN w:val="0"/>
        <w:adjustRightInd w:val="0"/>
        <w:jc w:val="right"/>
        <w:rPr>
          <w:rFonts w:ascii="Verdana" w:hAnsi="Verdana" w:cs="Arial"/>
          <w:b/>
          <w:sz w:val="20"/>
          <w:szCs w:val="20"/>
          <w:lang w:val="en-US"/>
        </w:rPr>
      </w:pPr>
      <w:r w:rsidRPr="0087206E">
        <w:rPr>
          <w:rFonts w:ascii="Verdana" w:hAnsi="Verdana" w:cs="Arial"/>
          <w:b/>
          <w:sz w:val="20"/>
          <w:szCs w:val="20"/>
          <w:lang w:val="en-US"/>
        </w:rPr>
        <w:t>ANNEX 1</w:t>
      </w:r>
    </w:p>
    <w:p w:rsidR="003E2F19" w:rsidRPr="008A3EF5" w:rsidRDefault="003E2F19" w:rsidP="008D033A">
      <w:pPr>
        <w:autoSpaceDE w:val="0"/>
        <w:autoSpaceDN w:val="0"/>
        <w:adjustRightInd w:val="0"/>
        <w:ind w:firstLine="708"/>
        <w:jc w:val="right"/>
        <w:rPr>
          <w:rFonts w:ascii="Verdana" w:hAnsi="Verdana" w:cs="Arial"/>
          <w:b/>
          <w:sz w:val="12"/>
          <w:szCs w:val="12"/>
          <w:lang w:val="en-US"/>
        </w:rPr>
      </w:pPr>
    </w:p>
    <w:p w:rsidR="00DF621A" w:rsidRPr="00DF621A" w:rsidRDefault="00DF621A" w:rsidP="00DF621A">
      <w:pPr>
        <w:pStyle w:val="Heading9"/>
        <w:pBdr>
          <w:bottom w:val="single" w:sz="4" w:space="6" w:color="auto"/>
          <w:right w:val="single" w:sz="4" w:space="4" w:color="auto"/>
        </w:pBdr>
        <w:shd w:val="clear" w:color="auto" w:fill="FF6600"/>
        <w:jc w:val="center"/>
        <w:rPr>
          <w:b/>
          <w:color w:val="FFFFFF"/>
          <w:sz w:val="8"/>
          <w:szCs w:val="8"/>
          <w:shd w:val="clear" w:color="auto" w:fill="FF6600"/>
        </w:rPr>
      </w:pPr>
    </w:p>
    <w:p w:rsidR="00C7056E" w:rsidRPr="00DF621A" w:rsidRDefault="00C7056E" w:rsidP="00DF621A">
      <w:pPr>
        <w:pStyle w:val="Heading9"/>
        <w:pBdr>
          <w:bottom w:val="single" w:sz="4" w:space="6" w:color="auto"/>
          <w:right w:val="single" w:sz="4" w:space="4" w:color="auto"/>
        </w:pBdr>
        <w:shd w:val="clear" w:color="auto" w:fill="FF6600"/>
        <w:jc w:val="center"/>
        <w:rPr>
          <w:b/>
          <w:color w:val="FFFFFF"/>
          <w:sz w:val="32"/>
          <w:szCs w:val="32"/>
          <w:shd w:val="clear" w:color="auto" w:fill="FF6600"/>
        </w:rPr>
      </w:pPr>
      <w:r w:rsidRPr="00DF621A">
        <w:rPr>
          <w:b/>
          <w:color w:val="FFFFFF"/>
          <w:sz w:val="32"/>
          <w:szCs w:val="32"/>
          <w:shd w:val="clear" w:color="auto" w:fill="FF6600"/>
        </w:rPr>
        <w:t>Preliminary Agreement</w:t>
      </w:r>
    </w:p>
    <w:p w:rsidR="006A5DB5" w:rsidRPr="0087206E" w:rsidRDefault="006A5DB5" w:rsidP="006A5DB5">
      <w:pPr>
        <w:tabs>
          <w:tab w:val="left" w:pos="180"/>
        </w:tabs>
        <w:spacing w:before="120" w:line="360" w:lineRule="auto"/>
        <w:jc w:val="both"/>
        <w:rPr>
          <w:rFonts w:ascii="Verdana" w:hAnsi="Verdana" w:cs="Arial"/>
          <w:b/>
          <w:lang w:val="en-US"/>
        </w:rPr>
      </w:pPr>
      <w:r w:rsidRPr="0087206E">
        <w:rPr>
          <w:rFonts w:ascii="Verdana" w:hAnsi="Verdana" w:cs="Arial"/>
          <w:b/>
          <w:lang w:val="en-US"/>
        </w:rPr>
        <w:t xml:space="preserve">To be returned before </w:t>
      </w:r>
      <w:r w:rsidR="001519E3">
        <w:rPr>
          <w:rFonts w:ascii="Verdana" w:hAnsi="Verdana" w:cs="Arial"/>
          <w:b/>
          <w:lang w:val="en-US"/>
        </w:rPr>
        <w:t>August</w:t>
      </w:r>
      <w:r w:rsidR="003319CA">
        <w:rPr>
          <w:rFonts w:ascii="Verdana" w:hAnsi="Verdana" w:cs="Arial"/>
          <w:b/>
          <w:lang w:val="en-US"/>
        </w:rPr>
        <w:t xml:space="preserve"> </w:t>
      </w:r>
      <w:r w:rsidR="006350D9">
        <w:rPr>
          <w:rFonts w:ascii="Verdana" w:hAnsi="Verdana" w:cs="Arial"/>
          <w:b/>
          <w:lang w:val="en-US"/>
        </w:rPr>
        <w:t>2</w:t>
      </w:r>
      <w:r w:rsidR="001519E3">
        <w:rPr>
          <w:rFonts w:ascii="Verdana" w:hAnsi="Verdana" w:cs="Arial"/>
          <w:b/>
          <w:lang w:val="en-US"/>
        </w:rPr>
        <w:t>2</w:t>
      </w:r>
      <w:r w:rsidR="001519E3">
        <w:rPr>
          <w:rFonts w:ascii="Verdana" w:hAnsi="Verdana" w:cs="Arial"/>
          <w:b/>
          <w:vertAlign w:val="superscript"/>
          <w:lang w:val="en-US"/>
        </w:rPr>
        <w:t>nd</w:t>
      </w:r>
      <w:r w:rsidR="001519E3">
        <w:rPr>
          <w:rFonts w:ascii="Verdana" w:hAnsi="Verdana" w:cs="Arial"/>
          <w:b/>
          <w:lang w:val="en-US"/>
        </w:rPr>
        <w:t>, 2020</w:t>
      </w:r>
      <w:r w:rsidRPr="0087206E">
        <w:rPr>
          <w:rFonts w:ascii="Verdana" w:hAnsi="Verdana" w:cs="Arial"/>
          <w:b/>
          <w:lang w:val="en-GB"/>
        </w:rPr>
        <w:t xml:space="preserve"> to</w:t>
      </w:r>
      <w:r w:rsidRPr="0087206E">
        <w:rPr>
          <w:rFonts w:ascii="Verdana" w:hAnsi="Verdana" w:cs="Arial"/>
          <w:b/>
          <w:lang w:val="en-US"/>
        </w:rPr>
        <w:t>:</w:t>
      </w:r>
    </w:p>
    <w:p w:rsidR="00C7056E" w:rsidRPr="0087206E" w:rsidRDefault="00C7056E" w:rsidP="0092462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en-GB" w:eastAsia="nl-NL"/>
        </w:rPr>
      </w:pPr>
      <w:r w:rsidRPr="0087206E">
        <w:rPr>
          <w:rFonts w:ascii="Verdana" w:hAnsi="Verdana" w:cs="Arial"/>
          <w:sz w:val="20"/>
          <w:szCs w:val="20"/>
          <w:lang w:val="en-GB" w:eastAsia="nl-NL"/>
        </w:rPr>
        <w:t xml:space="preserve">The </w:t>
      </w:r>
      <w:smartTag w:uri="urn:schemas-microsoft-com:office:smarttags" w:element="place">
        <w:r w:rsidRPr="0087206E">
          <w:rPr>
            <w:rFonts w:ascii="Verdana" w:hAnsi="Verdana" w:cs="Arial"/>
            <w:sz w:val="20"/>
            <w:szCs w:val="20"/>
            <w:lang w:val="en-GB" w:eastAsia="nl-NL"/>
          </w:rPr>
          <w:t>Netherlands</w:t>
        </w:r>
      </w:smartTag>
      <w:r w:rsidRPr="0087206E">
        <w:rPr>
          <w:rFonts w:ascii="Verdana" w:hAnsi="Verdana" w:cs="Arial"/>
          <w:sz w:val="20"/>
          <w:szCs w:val="20"/>
          <w:lang w:val="en-GB" w:eastAsia="nl-NL"/>
        </w:rPr>
        <w:t xml:space="preserve"> Delegation to CISM</w:t>
      </w:r>
      <w:r w:rsidRPr="0087206E">
        <w:rPr>
          <w:rFonts w:ascii="Verdana" w:hAnsi="Verdana" w:cs="Arial"/>
          <w:sz w:val="20"/>
          <w:szCs w:val="20"/>
          <w:lang w:val="en-GB" w:eastAsia="nl-NL"/>
        </w:rPr>
        <w:tab/>
      </w:r>
    </w:p>
    <w:p w:rsidR="00C7056E" w:rsidRPr="0087206E" w:rsidRDefault="00C7056E" w:rsidP="0092462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en-GB" w:eastAsia="nl-NL"/>
        </w:rPr>
      </w:pPr>
      <w:smartTag w:uri="urn:schemas-microsoft-com:office:smarttags" w:element="place">
        <w:r w:rsidRPr="0087206E">
          <w:rPr>
            <w:rFonts w:ascii="Verdana" w:hAnsi="Verdana" w:cs="Arial"/>
            <w:sz w:val="20"/>
            <w:szCs w:val="20"/>
            <w:lang w:val="en-GB" w:eastAsia="nl-NL"/>
          </w:rPr>
          <w:t>P.O. Box</w:t>
        </w:r>
      </w:smartTag>
      <w:r w:rsidR="003E2F19" w:rsidRPr="0087206E">
        <w:rPr>
          <w:rFonts w:ascii="Verdana" w:hAnsi="Verdana" w:cs="Arial"/>
          <w:sz w:val="20"/>
          <w:szCs w:val="20"/>
          <w:lang w:val="en-GB" w:eastAsia="nl-NL"/>
        </w:rPr>
        <w:t xml:space="preserve"> 90004</w:t>
      </w:r>
      <w:r w:rsidRPr="0087206E">
        <w:rPr>
          <w:rFonts w:ascii="Verdana" w:hAnsi="Verdana" w:cs="Arial"/>
          <w:sz w:val="20"/>
          <w:szCs w:val="20"/>
          <w:lang w:val="en-GB" w:eastAsia="nl-NL"/>
        </w:rPr>
        <w:tab/>
      </w:r>
    </w:p>
    <w:p w:rsidR="00C7056E" w:rsidRPr="0087206E" w:rsidRDefault="003E2F19" w:rsidP="0092462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en-GB" w:eastAsia="nl-NL"/>
        </w:rPr>
      </w:pPr>
      <w:r w:rsidRPr="0087206E">
        <w:rPr>
          <w:rFonts w:ascii="Verdana" w:hAnsi="Verdana" w:cs="Arial"/>
          <w:sz w:val="20"/>
          <w:szCs w:val="20"/>
          <w:lang w:val="en-GB" w:eastAsia="nl-NL"/>
        </w:rPr>
        <w:t>3509 AA Utrecht</w:t>
      </w:r>
      <w:r w:rsidR="00C7056E" w:rsidRPr="0087206E">
        <w:rPr>
          <w:rFonts w:ascii="Verdana" w:hAnsi="Verdana" w:cs="Arial"/>
          <w:sz w:val="20"/>
          <w:szCs w:val="20"/>
          <w:lang w:val="en-GB" w:eastAsia="nl-NL"/>
        </w:rPr>
        <w:t xml:space="preserve"> – The </w:t>
      </w:r>
      <w:smartTag w:uri="urn:schemas-microsoft-com:office:smarttags" w:element="place">
        <w:r w:rsidR="00C7056E" w:rsidRPr="0087206E">
          <w:rPr>
            <w:rFonts w:ascii="Verdana" w:hAnsi="Verdana" w:cs="Arial"/>
            <w:sz w:val="20"/>
            <w:szCs w:val="20"/>
            <w:lang w:val="en-GB" w:eastAsia="nl-NL"/>
          </w:rPr>
          <w:t>Netherlands</w:t>
        </w:r>
      </w:smartTag>
      <w:r w:rsidR="00C7056E" w:rsidRPr="0087206E">
        <w:rPr>
          <w:rFonts w:ascii="Verdana" w:hAnsi="Verdana" w:cs="Arial"/>
          <w:sz w:val="20"/>
          <w:szCs w:val="20"/>
          <w:lang w:val="en-GB" w:eastAsia="nl-NL"/>
        </w:rPr>
        <w:tab/>
      </w:r>
    </w:p>
    <w:p w:rsidR="00C7056E" w:rsidRPr="0087206E" w:rsidRDefault="00C7056E" w:rsidP="00924625">
      <w:pPr>
        <w:autoSpaceDE w:val="0"/>
        <w:autoSpaceDN w:val="0"/>
        <w:adjustRightInd w:val="0"/>
        <w:rPr>
          <w:rFonts w:ascii="Verdana" w:hAnsi="Verdana" w:cs="Arial"/>
          <w:lang w:val="en-US"/>
        </w:rPr>
      </w:pPr>
      <w:r w:rsidRPr="0087206E">
        <w:rPr>
          <w:rFonts w:ascii="Verdana" w:hAnsi="Verdana" w:cs="Arial"/>
          <w:sz w:val="20"/>
          <w:szCs w:val="20"/>
          <w:lang w:val="en-US"/>
        </w:rPr>
        <w:t xml:space="preserve">Email: </w:t>
      </w:r>
      <w:hyperlink r:id="rId8" w:history="1">
        <w:r w:rsidRPr="0087206E">
          <w:rPr>
            <w:rStyle w:val="Hyperlink"/>
            <w:rFonts w:ascii="Verdana" w:hAnsi="Verdana" w:cs="Arial"/>
            <w:sz w:val="20"/>
            <w:szCs w:val="20"/>
            <w:lang w:val="en-US"/>
          </w:rPr>
          <w:t>cismnl@mindef.nl</w:t>
        </w:r>
      </w:hyperlink>
    </w:p>
    <w:p w:rsidR="00F60C08" w:rsidRPr="0087206E" w:rsidRDefault="00F60C08" w:rsidP="00924625">
      <w:pPr>
        <w:autoSpaceDE w:val="0"/>
        <w:autoSpaceDN w:val="0"/>
        <w:adjustRightInd w:val="0"/>
        <w:rPr>
          <w:rFonts w:ascii="Verdana" w:hAnsi="Verdana" w:cs="Arial"/>
          <w:lang w:val="en-US"/>
        </w:rPr>
      </w:pPr>
    </w:p>
    <w:p w:rsidR="00C7056E" w:rsidRPr="0087206E" w:rsidRDefault="003319CA" w:rsidP="00145655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  <w:lang w:val="it-IT" w:eastAsia="nl-NL"/>
        </w:rPr>
      </w:pPr>
      <w:r>
        <w:rPr>
          <w:rFonts w:ascii="Verdana" w:hAnsi="Verdana" w:cs="Arial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106680</wp:posOffset>
                </wp:positionV>
                <wp:extent cx="2113280" cy="238125"/>
                <wp:effectExtent l="10795" t="9525" r="9525" b="952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1A" w:rsidRPr="00145655" w:rsidRDefault="00DF621A" w:rsidP="006C70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45.95pt;margin-top:8.4pt;width:166.4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" strokecolor="#f60">
                <v:textbox>
                  <w:txbxContent>
                    <w:p w:rsidR="00DF621A" w:rsidRPr="00145655" w:rsidRDefault="00DF621A" w:rsidP="006C70E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056E" w:rsidRPr="0087206E" w:rsidRDefault="00C7056E" w:rsidP="00145655">
      <w:pPr>
        <w:tabs>
          <w:tab w:val="left" w:pos="360"/>
        </w:tabs>
        <w:spacing w:line="360" w:lineRule="auto"/>
        <w:rPr>
          <w:rFonts w:ascii="Verdana" w:hAnsi="Verdana" w:cs="Arial"/>
          <w:b/>
          <w:sz w:val="20"/>
          <w:szCs w:val="20"/>
          <w:lang w:val="en-US"/>
        </w:rPr>
      </w:pPr>
      <w:r w:rsidRPr="0087206E">
        <w:rPr>
          <w:rFonts w:ascii="Verdana" w:hAnsi="Verdana" w:cs="Arial"/>
          <w:b/>
          <w:sz w:val="20"/>
          <w:szCs w:val="20"/>
          <w:lang w:val="en-US"/>
        </w:rPr>
        <w:t>NATION:</w:t>
      </w:r>
    </w:p>
    <w:p w:rsidR="00A52123" w:rsidRDefault="00A52123" w:rsidP="00A52123">
      <w:pPr>
        <w:tabs>
          <w:tab w:val="left" w:pos="3544"/>
          <w:tab w:val="left" w:pos="5245"/>
        </w:tabs>
        <w:rPr>
          <w:rFonts w:ascii="Verdana" w:hAnsi="Verdana" w:cs="Arial"/>
          <w:b/>
          <w:caps/>
          <w:sz w:val="20"/>
          <w:szCs w:val="20"/>
          <w:lang w:val="en-US"/>
        </w:rPr>
      </w:pPr>
      <w:r>
        <w:rPr>
          <w:rFonts w:ascii="Verdana" w:hAnsi="Verdana" w:cs="Arial"/>
          <w:b/>
          <w:caps/>
          <w:sz w:val="20"/>
          <w:szCs w:val="20"/>
          <w:lang w:val="en-US"/>
        </w:rPr>
        <w:tab/>
        <w:t>yes</w:t>
      </w:r>
      <w:r>
        <w:rPr>
          <w:rFonts w:ascii="Verdana" w:hAnsi="Verdana" w:cs="Arial"/>
          <w:b/>
          <w:caps/>
          <w:sz w:val="20"/>
          <w:szCs w:val="20"/>
          <w:lang w:val="en-US"/>
        </w:rPr>
        <w:tab/>
        <w:t>No</w:t>
      </w:r>
    </w:p>
    <w:p w:rsidR="00A52123" w:rsidRDefault="003319CA" w:rsidP="006A5DB5">
      <w:pPr>
        <w:rPr>
          <w:rFonts w:ascii="Verdana" w:hAnsi="Verdana" w:cs="Arial"/>
          <w:b/>
          <w:caps/>
          <w:sz w:val="20"/>
          <w:szCs w:val="20"/>
          <w:lang w:val="en-US"/>
        </w:rPr>
      </w:pPr>
      <w:r>
        <w:rPr>
          <w:rFonts w:ascii="Verdana" w:hAnsi="Verdana" w:cs="Arial"/>
          <w:caps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23495</wp:posOffset>
                </wp:positionV>
                <wp:extent cx="1036955" cy="252095"/>
                <wp:effectExtent l="10795" t="9525" r="9525" b="508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95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1A" w:rsidRPr="00145655" w:rsidRDefault="00DF621A" w:rsidP="006C70E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45.95pt;margin-top:1.85pt;width:81.65pt;height:1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" strokecolor="#f60">
                <v:textbox>
                  <w:txbxContent>
                    <w:p w:rsidR="00DF621A" w:rsidRPr="00145655" w:rsidRDefault="00DF621A" w:rsidP="006C70E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b/>
          <w:caps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37465</wp:posOffset>
                </wp:positionV>
                <wp:extent cx="989330" cy="238125"/>
                <wp:effectExtent l="10795" t="13970" r="9525" b="508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123" w:rsidRPr="00145655" w:rsidRDefault="00A52123" w:rsidP="00A5212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234.45pt;margin-top:2.95pt;width:77.9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" strokecolor="#f60">
                <v:textbox>
                  <w:txbxContent>
                    <w:p w:rsidR="00A52123" w:rsidRPr="00145655" w:rsidRDefault="00A52123" w:rsidP="00A5212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123">
        <w:rPr>
          <w:rFonts w:ascii="Verdana" w:hAnsi="Verdana" w:cs="Arial"/>
          <w:b/>
          <w:caps/>
          <w:sz w:val="20"/>
          <w:szCs w:val="20"/>
          <w:lang w:val="en-US"/>
        </w:rPr>
        <w:t>Participation</w:t>
      </w:r>
    </w:p>
    <w:p w:rsidR="00A52123" w:rsidRPr="003319CA" w:rsidRDefault="00A52123" w:rsidP="00A52123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A52123" w:rsidRDefault="003319CA" w:rsidP="006A5DB5">
      <w:pPr>
        <w:rPr>
          <w:rFonts w:ascii="Verdana" w:hAnsi="Verdana" w:cs="Arial"/>
          <w:b/>
          <w:caps/>
          <w:sz w:val="20"/>
          <w:szCs w:val="20"/>
          <w:lang w:val="en-US"/>
        </w:rPr>
      </w:pPr>
      <w:r>
        <w:rPr>
          <w:rFonts w:ascii="Verdana" w:hAnsi="Verdana" w:cs="Arial"/>
          <w:b/>
          <w:caps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1853565</wp:posOffset>
                </wp:positionH>
                <wp:positionV relativeFrom="paragraph">
                  <wp:posOffset>78105</wp:posOffset>
                </wp:positionV>
                <wp:extent cx="2113280" cy="238125"/>
                <wp:effectExtent l="10795" t="7620" r="9525" b="11430"/>
                <wp:wrapNone/>
                <wp:docPr id="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123" w:rsidRPr="00145655" w:rsidRDefault="00A52123" w:rsidP="00A5212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margin-left:145.95pt;margin-top:6.15pt;width:166.4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" strokecolor="#f60">
                <v:textbox>
                  <w:txbxContent>
                    <w:p w:rsidR="00A52123" w:rsidRPr="00145655" w:rsidRDefault="00A52123" w:rsidP="00A5212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C70E9" w:rsidRPr="0087206E" w:rsidRDefault="006C70E9" w:rsidP="006A5DB5">
      <w:pPr>
        <w:rPr>
          <w:rFonts w:ascii="Verdana" w:hAnsi="Verdana" w:cs="Arial"/>
          <w:caps/>
          <w:sz w:val="20"/>
          <w:szCs w:val="20"/>
          <w:lang w:val="en-US"/>
        </w:rPr>
      </w:pPr>
      <w:r w:rsidRPr="0087206E">
        <w:rPr>
          <w:rFonts w:ascii="Verdana" w:hAnsi="Verdana" w:cs="Arial"/>
          <w:b/>
          <w:caps/>
          <w:sz w:val="20"/>
          <w:szCs w:val="20"/>
          <w:lang w:val="en-US"/>
        </w:rPr>
        <w:t>Means of transport:</w:t>
      </w:r>
    </w:p>
    <w:p w:rsidR="00C7056E" w:rsidRPr="0087206E" w:rsidRDefault="00C7056E" w:rsidP="00145655">
      <w:pPr>
        <w:tabs>
          <w:tab w:val="left" w:pos="360"/>
        </w:tabs>
        <w:spacing w:line="360" w:lineRule="auto"/>
        <w:rPr>
          <w:rFonts w:ascii="Verdana" w:hAnsi="Verdana" w:cs="Arial"/>
          <w:sz w:val="20"/>
          <w:szCs w:val="20"/>
          <w:lang w:val="en-US"/>
        </w:rPr>
      </w:pPr>
    </w:p>
    <w:p w:rsidR="00D02CF6" w:rsidRPr="0087206E" w:rsidRDefault="00145655" w:rsidP="00145655">
      <w:pPr>
        <w:tabs>
          <w:tab w:val="left" w:pos="360"/>
        </w:tabs>
        <w:spacing w:line="360" w:lineRule="auto"/>
        <w:rPr>
          <w:rFonts w:ascii="Verdana" w:hAnsi="Verdana" w:cs="Arial"/>
          <w:sz w:val="20"/>
          <w:szCs w:val="20"/>
          <w:lang w:val="en-US"/>
        </w:rPr>
      </w:pPr>
      <w:r w:rsidRPr="0087206E">
        <w:rPr>
          <w:rFonts w:ascii="Verdana" w:hAnsi="Verdana" w:cs="Arial"/>
          <w:sz w:val="20"/>
          <w:szCs w:val="20"/>
          <w:lang w:val="en-US"/>
        </w:rPr>
        <w:tab/>
      </w:r>
      <w:r w:rsidRPr="0087206E">
        <w:rPr>
          <w:rFonts w:ascii="Verdana" w:hAnsi="Verdana" w:cs="Arial"/>
          <w:sz w:val="20"/>
          <w:szCs w:val="20"/>
          <w:lang w:val="en-US"/>
        </w:rPr>
        <w:tab/>
      </w:r>
      <w:r w:rsidRPr="0087206E">
        <w:rPr>
          <w:rFonts w:ascii="Verdana" w:hAnsi="Verdana" w:cs="Arial"/>
          <w:sz w:val="20"/>
          <w:szCs w:val="20"/>
          <w:lang w:val="en-US"/>
        </w:rPr>
        <w:tab/>
      </w:r>
    </w:p>
    <w:p w:rsidR="006C70E9" w:rsidRPr="0087206E" w:rsidRDefault="00145655" w:rsidP="00145655">
      <w:pPr>
        <w:tabs>
          <w:tab w:val="left" w:pos="360"/>
        </w:tabs>
        <w:spacing w:line="360" w:lineRule="auto"/>
        <w:rPr>
          <w:rFonts w:ascii="Verdana" w:hAnsi="Verdana" w:cs="Arial"/>
          <w:b/>
          <w:sz w:val="20"/>
          <w:szCs w:val="20"/>
          <w:lang w:val="en-US"/>
        </w:rPr>
      </w:pPr>
      <w:r w:rsidRPr="0087206E">
        <w:rPr>
          <w:rFonts w:ascii="Verdana" w:hAnsi="Verdana" w:cs="Arial"/>
          <w:b/>
          <w:sz w:val="20"/>
          <w:szCs w:val="20"/>
          <w:lang w:val="en-US"/>
        </w:rPr>
        <w:t>NUMBER OF PARTICIPANTS:</w:t>
      </w:r>
      <w:bookmarkStart w:id="0" w:name="_GoBack"/>
      <w:bookmarkEnd w:id="0"/>
    </w:p>
    <w:tbl>
      <w:tblPr>
        <w:tblW w:w="0" w:type="auto"/>
        <w:tblInd w:w="70" w:type="dxa"/>
        <w:tblBorders>
          <w:top w:val="single" w:sz="2" w:space="0" w:color="FF6600"/>
          <w:left w:val="single" w:sz="2" w:space="0" w:color="FF6600"/>
          <w:bottom w:val="single" w:sz="2" w:space="0" w:color="FF6600"/>
          <w:right w:val="single" w:sz="2" w:space="0" w:color="FF6600"/>
          <w:insideH w:val="single" w:sz="2" w:space="0" w:color="FF6600"/>
          <w:insideV w:val="single" w:sz="2" w:space="0" w:color="FF66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1548"/>
        <w:gridCol w:w="1445"/>
        <w:gridCol w:w="1651"/>
        <w:gridCol w:w="1548"/>
        <w:gridCol w:w="1548"/>
      </w:tblGrid>
      <w:tr w:rsidR="00C47E4F" w:rsidRPr="0087206E" w:rsidTr="009F3E99">
        <w:trPr>
          <w:trHeight w:val="285"/>
        </w:trPr>
        <w:tc>
          <w:tcPr>
            <w:tcW w:w="1080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sz w:val="20"/>
                <w:szCs w:val="20"/>
                <w:lang w:val="en-US"/>
              </w:rPr>
              <w:t>Officials</w:t>
            </w:r>
          </w:p>
        </w:tc>
        <w:tc>
          <w:tcPr>
            <w:tcW w:w="1445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sz w:val="20"/>
                <w:szCs w:val="20"/>
                <w:lang w:val="en-US"/>
              </w:rPr>
              <w:t>Athletes</w:t>
            </w:r>
          </w:p>
        </w:tc>
        <w:tc>
          <w:tcPr>
            <w:tcW w:w="1651" w:type="dxa"/>
          </w:tcPr>
          <w:p w:rsidR="00C47E4F" w:rsidRPr="00206F3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206F3E">
              <w:rPr>
                <w:rFonts w:ascii="Verdana" w:hAnsi="Verdana" w:cs="Arial"/>
                <w:sz w:val="20"/>
                <w:szCs w:val="20"/>
                <w:lang w:val="en-US"/>
              </w:rPr>
              <w:t>CSC members</w:t>
            </w:r>
          </w:p>
        </w:tc>
        <w:tc>
          <w:tcPr>
            <w:tcW w:w="1548" w:type="dxa"/>
          </w:tcPr>
          <w:p w:rsidR="00C47E4F" w:rsidRPr="00206F3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206F3E">
              <w:rPr>
                <w:rFonts w:ascii="Verdana" w:hAnsi="Verdana" w:cs="Arial"/>
                <w:sz w:val="20"/>
                <w:szCs w:val="20"/>
                <w:lang w:val="en-US"/>
              </w:rPr>
              <w:t>Referees</w:t>
            </w:r>
          </w:p>
        </w:tc>
        <w:tc>
          <w:tcPr>
            <w:tcW w:w="1548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sz w:val="20"/>
                <w:szCs w:val="20"/>
                <w:lang w:val="en-US"/>
              </w:rPr>
              <w:t>Total</w:t>
            </w:r>
          </w:p>
        </w:tc>
      </w:tr>
      <w:tr w:rsidR="00C47E4F" w:rsidRPr="0087206E" w:rsidTr="009F3E99">
        <w:trPr>
          <w:trHeight w:val="510"/>
        </w:trPr>
        <w:tc>
          <w:tcPr>
            <w:tcW w:w="1080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sz w:val="20"/>
                <w:szCs w:val="20"/>
                <w:lang w:val="en-US"/>
              </w:rPr>
              <w:t>Men</w:t>
            </w:r>
          </w:p>
        </w:tc>
        <w:tc>
          <w:tcPr>
            <w:tcW w:w="1548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445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651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</w:tr>
      <w:tr w:rsidR="00C47E4F" w:rsidRPr="0087206E" w:rsidTr="009F3E99">
        <w:trPr>
          <w:trHeight w:val="525"/>
        </w:trPr>
        <w:tc>
          <w:tcPr>
            <w:tcW w:w="1080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sz w:val="20"/>
                <w:szCs w:val="20"/>
                <w:lang w:val="en-US"/>
              </w:rPr>
              <w:t>Women</w:t>
            </w:r>
          </w:p>
        </w:tc>
        <w:tc>
          <w:tcPr>
            <w:tcW w:w="1548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445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651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  <w:tcBorders>
              <w:bottom w:val="single" w:sz="18" w:space="0" w:color="FF6600"/>
            </w:tcBorders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</w:tr>
      <w:tr w:rsidR="00C47E4F" w:rsidRPr="0087206E" w:rsidTr="009F3E99">
        <w:trPr>
          <w:trHeight w:val="615"/>
        </w:trPr>
        <w:tc>
          <w:tcPr>
            <w:tcW w:w="1080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both"/>
              <w:rPr>
                <w:rFonts w:ascii="Verdana" w:hAnsi="Verdana" w:cs="Arial"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548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445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651" w:type="dxa"/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  <w:tcBorders>
              <w:right w:val="single" w:sz="18" w:space="0" w:color="FF6600"/>
            </w:tcBorders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  <w:tc>
          <w:tcPr>
            <w:tcW w:w="1548" w:type="dxa"/>
            <w:tcBorders>
              <w:top w:val="single" w:sz="18" w:space="0" w:color="FF6600"/>
              <w:left w:val="single" w:sz="18" w:space="0" w:color="FF6600"/>
              <w:bottom w:val="single" w:sz="18" w:space="0" w:color="FF6600"/>
              <w:right w:val="single" w:sz="18" w:space="0" w:color="FF6600"/>
            </w:tcBorders>
          </w:tcPr>
          <w:p w:rsidR="00C47E4F" w:rsidRPr="0087206E" w:rsidRDefault="00C47E4F" w:rsidP="009F3E99">
            <w:pPr>
              <w:tabs>
                <w:tab w:val="left" w:pos="180"/>
              </w:tabs>
              <w:spacing w:line="360" w:lineRule="auto"/>
              <w:jc w:val="center"/>
              <w:rPr>
                <w:rFonts w:ascii="Verdana" w:hAnsi="Verdana" w:cs="Arial"/>
                <w:sz w:val="20"/>
                <w:szCs w:val="20"/>
                <w:lang w:val="en-US"/>
              </w:rPr>
            </w:pPr>
          </w:p>
        </w:tc>
      </w:tr>
    </w:tbl>
    <w:p w:rsidR="006A5DB5" w:rsidRPr="0087206E" w:rsidRDefault="006A5DB5" w:rsidP="00145655">
      <w:pPr>
        <w:tabs>
          <w:tab w:val="left" w:pos="180"/>
        </w:tabs>
        <w:spacing w:line="360" w:lineRule="auto"/>
        <w:rPr>
          <w:rFonts w:ascii="Verdana" w:hAnsi="Verdana" w:cs="Arial"/>
          <w:sz w:val="20"/>
          <w:szCs w:val="20"/>
          <w:lang w:val="en-US"/>
        </w:rPr>
      </w:pPr>
    </w:p>
    <w:p w:rsidR="00145655" w:rsidRPr="0087206E" w:rsidRDefault="003319CA" w:rsidP="00145655">
      <w:pPr>
        <w:tabs>
          <w:tab w:val="left" w:pos="180"/>
        </w:tabs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89535</wp:posOffset>
                </wp:positionV>
                <wp:extent cx="2752725" cy="238125"/>
                <wp:effectExtent l="8255" t="8890" r="10795" b="10160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1A" w:rsidRPr="00145655" w:rsidRDefault="00DF621A" w:rsidP="0014565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82.75pt;margin-top:7.05pt;width:216.75pt;height:1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" strokecolor="#f60">
                <v:textbox>
                  <w:txbxContent>
                    <w:p w:rsidR="00DF621A" w:rsidRPr="00145655" w:rsidRDefault="00DF621A" w:rsidP="0014565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5655" w:rsidRPr="0087206E" w:rsidRDefault="00C7056E" w:rsidP="00145655">
      <w:pPr>
        <w:tabs>
          <w:tab w:val="left" w:pos="180"/>
        </w:tabs>
        <w:rPr>
          <w:rFonts w:ascii="Verdana" w:hAnsi="Verdana" w:cs="Arial"/>
          <w:b/>
          <w:sz w:val="20"/>
          <w:szCs w:val="20"/>
          <w:lang w:val="en-US"/>
        </w:rPr>
      </w:pPr>
      <w:r w:rsidRPr="0087206E">
        <w:rPr>
          <w:rFonts w:ascii="Verdana" w:hAnsi="Verdana" w:cs="Arial"/>
          <w:b/>
          <w:sz w:val="20"/>
          <w:szCs w:val="20"/>
          <w:lang w:val="en-US"/>
        </w:rPr>
        <w:t>DATE:</w:t>
      </w:r>
    </w:p>
    <w:p w:rsidR="00145655" w:rsidRPr="0087206E" w:rsidRDefault="00145655" w:rsidP="00145655">
      <w:pPr>
        <w:tabs>
          <w:tab w:val="left" w:pos="180"/>
        </w:tabs>
        <w:rPr>
          <w:rFonts w:ascii="Verdana" w:hAnsi="Verdana" w:cs="Arial"/>
          <w:sz w:val="16"/>
          <w:szCs w:val="16"/>
          <w:lang w:val="en-US"/>
        </w:rPr>
      </w:pPr>
    </w:p>
    <w:p w:rsidR="00145655" w:rsidRPr="0087206E" w:rsidRDefault="003319CA" w:rsidP="00145655">
      <w:pPr>
        <w:tabs>
          <w:tab w:val="left" w:pos="180"/>
        </w:tabs>
        <w:rPr>
          <w:rFonts w:ascii="Verdana" w:hAnsi="Verdana" w:cs="Arial"/>
          <w:sz w:val="20"/>
          <w:szCs w:val="20"/>
          <w:lang w:val="en-US"/>
        </w:rPr>
      </w:pPr>
      <w:r>
        <w:rPr>
          <w:rFonts w:ascii="Verdana" w:hAnsi="Verdana" w:cs="Arial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70485</wp:posOffset>
                </wp:positionV>
                <wp:extent cx="2752725" cy="238125"/>
                <wp:effectExtent l="8255" t="12065" r="10795" b="6985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1A" w:rsidRDefault="00DF621A" w:rsidP="0014565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  <w:p w:rsidR="00DF621A" w:rsidRPr="00145655" w:rsidRDefault="00DF621A" w:rsidP="00145655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82.75pt;margin-top:5.55pt;width:216.75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" strokecolor="#f60">
                <v:textbox>
                  <w:txbxContent>
                    <w:p w:rsidR="00DF621A" w:rsidRDefault="00DF621A" w:rsidP="0014565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</w:p>
                    <w:p w:rsidR="00DF621A" w:rsidRPr="00145655" w:rsidRDefault="00DF621A" w:rsidP="00145655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5655" w:rsidRPr="0087206E" w:rsidRDefault="00145655" w:rsidP="00145655">
      <w:pPr>
        <w:tabs>
          <w:tab w:val="left" w:pos="180"/>
        </w:tabs>
        <w:rPr>
          <w:rFonts w:ascii="Verdana" w:hAnsi="Verdana" w:cs="Arial"/>
          <w:b/>
          <w:sz w:val="20"/>
          <w:szCs w:val="20"/>
          <w:lang w:val="en-US"/>
        </w:rPr>
      </w:pPr>
      <w:r w:rsidRPr="0087206E">
        <w:rPr>
          <w:rFonts w:ascii="Verdana" w:hAnsi="Verdana" w:cs="Arial"/>
          <w:b/>
          <w:sz w:val="20"/>
          <w:szCs w:val="20"/>
          <w:lang w:val="en-US"/>
        </w:rPr>
        <w:t>RANK/NAME:</w:t>
      </w:r>
    </w:p>
    <w:p w:rsidR="00145655" w:rsidRPr="0087206E" w:rsidRDefault="00145655" w:rsidP="00145655">
      <w:pPr>
        <w:tabs>
          <w:tab w:val="left" w:pos="180"/>
        </w:tabs>
        <w:rPr>
          <w:rFonts w:ascii="Verdana" w:hAnsi="Verdana" w:cs="Arial"/>
          <w:sz w:val="20"/>
          <w:szCs w:val="20"/>
          <w:lang w:val="en-US"/>
        </w:rPr>
      </w:pPr>
    </w:p>
    <w:p w:rsidR="00145655" w:rsidRPr="0087206E" w:rsidRDefault="00145655" w:rsidP="00145655">
      <w:pPr>
        <w:tabs>
          <w:tab w:val="left" w:pos="180"/>
        </w:tabs>
        <w:rPr>
          <w:rFonts w:ascii="Verdana" w:hAnsi="Verdana" w:cs="Arial"/>
          <w:b/>
          <w:sz w:val="20"/>
          <w:szCs w:val="20"/>
          <w:lang w:val="en-US"/>
        </w:rPr>
      </w:pPr>
      <w:r w:rsidRPr="0087206E">
        <w:rPr>
          <w:rFonts w:ascii="Verdana" w:hAnsi="Verdana" w:cs="Arial"/>
          <w:b/>
          <w:sz w:val="20"/>
          <w:szCs w:val="20"/>
          <w:lang w:val="en-US"/>
        </w:rPr>
        <w:t>SIGNATURE CHIEF OF DELEGATION:</w:t>
      </w:r>
    </w:p>
    <w:p w:rsidR="00145655" w:rsidRPr="0087206E" w:rsidRDefault="00145655" w:rsidP="00145655">
      <w:pPr>
        <w:tabs>
          <w:tab w:val="left" w:pos="180"/>
        </w:tabs>
        <w:rPr>
          <w:rFonts w:ascii="Verdana" w:hAnsi="Verdana" w:cs="Arial"/>
          <w:sz w:val="20"/>
          <w:szCs w:val="20"/>
          <w:lang w:val="en-US"/>
        </w:rPr>
      </w:pPr>
    </w:p>
    <w:p w:rsidR="00145655" w:rsidRPr="0087206E" w:rsidRDefault="00145655" w:rsidP="00145655">
      <w:pPr>
        <w:tabs>
          <w:tab w:val="left" w:pos="180"/>
        </w:tabs>
        <w:rPr>
          <w:rFonts w:ascii="Verdana" w:hAnsi="Verdana" w:cs="Arial"/>
          <w:sz w:val="20"/>
          <w:szCs w:val="20"/>
          <w:lang w:val="en-US"/>
        </w:rPr>
      </w:pPr>
    </w:p>
    <w:p w:rsidR="00145655" w:rsidRPr="0087206E" w:rsidRDefault="00145655" w:rsidP="00145655">
      <w:pPr>
        <w:tabs>
          <w:tab w:val="left" w:pos="180"/>
        </w:tabs>
        <w:rPr>
          <w:rFonts w:ascii="Verdana" w:hAnsi="Verdana" w:cs="Arial"/>
          <w:sz w:val="20"/>
          <w:szCs w:val="20"/>
          <w:lang w:val="en-US"/>
        </w:rPr>
      </w:pPr>
    </w:p>
    <w:p w:rsidR="00145655" w:rsidRPr="0087206E" w:rsidRDefault="00145655" w:rsidP="00145655">
      <w:pPr>
        <w:tabs>
          <w:tab w:val="left" w:pos="180"/>
        </w:tabs>
        <w:rPr>
          <w:rFonts w:ascii="Verdana" w:hAnsi="Verdana" w:cs="Arial"/>
          <w:sz w:val="20"/>
          <w:szCs w:val="20"/>
          <w:lang w:val="en-US"/>
        </w:rPr>
      </w:pPr>
    </w:p>
    <w:p w:rsidR="00145655" w:rsidRPr="003D3099" w:rsidRDefault="00145655" w:rsidP="00145655">
      <w:pPr>
        <w:tabs>
          <w:tab w:val="left" w:pos="180"/>
        </w:tabs>
        <w:rPr>
          <w:rFonts w:ascii="Verdana" w:hAnsi="Verdana" w:cs="Arial"/>
          <w:color w:val="FF6600"/>
          <w:sz w:val="20"/>
          <w:szCs w:val="20"/>
          <w:lang w:val="en-US"/>
        </w:rPr>
      </w:pPr>
      <w:r w:rsidRPr="003D3099">
        <w:rPr>
          <w:rFonts w:ascii="Verdana" w:hAnsi="Verdana" w:cs="Arial"/>
          <w:color w:val="FF6600"/>
          <w:sz w:val="20"/>
          <w:szCs w:val="20"/>
          <w:lang w:val="en-US"/>
        </w:rPr>
        <w:t>________________________________</w:t>
      </w:r>
    </w:p>
    <w:p w:rsidR="00D02CF6" w:rsidRDefault="00D02CF6" w:rsidP="008A59C8">
      <w:pPr>
        <w:tabs>
          <w:tab w:val="left" w:pos="180"/>
        </w:tabs>
        <w:jc w:val="both"/>
        <w:rPr>
          <w:rFonts w:ascii="Verdana" w:hAnsi="Verdana" w:cs="Arial"/>
          <w:sz w:val="20"/>
          <w:szCs w:val="20"/>
          <w:lang w:val="en-US"/>
        </w:rPr>
      </w:pPr>
    </w:p>
    <w:p w:rsidR="00A52123" w:rsidRPr="0087206E" w:rsidRDefault="00A52123" w:rsidP="008A59C8">
      <w:pPr>
        <w:tabs>
          <w:tab w:val="left" w:pos="180"/>
        </w:tabs>
        <w:jc w:val="both"/>
        <w:rPr>
          <w:rFonts w:ascii="Verdana" w:hAnsi="Verdana"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Y="129"/>
        <w:tblW w:w="9250" w:type="dxa"/>
        <w:tblBorders>
          <w:top w:val="single" w:sz="4" w:space="0" w:color="FF6600"/>
          <w:left w:val="single" w:sz="4" w:space="0" w:color="FF6600"/>
          <w:bottom w:val="single" w:sz="4" w:space="0" w:color="FF6600"/>
          <w:right w:val="single" w:sz="4" w:space="0" w:color="FF6600"/>
          <w:insideH w:val="single" w:sz="4" w:space="0" w:color="FF6600"/>
          <w:insideV w:val="single" w:sz="4" w:space="0" w:color="FF66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1980"/>
        <w:gridCol w:w="5580"/>
      </w:tblGrid>
      <w:tr w:rsidR="00145655" w:rsidRPr="0087206E" w:rsidTr="003D3099">
        <w:trPr>
          <w:trHeight w:val="356"/>
        </w:trPr>
        <w:tc>
          <w:tcPr>
            <w:tcW w:w="1690" w:type="dxa"/>
            <w:vMerge w:val="restart"/>
            <w:vAlign w:val="center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b/>
                <w:sz w:val="20"/>
                <w:szCs w:val="20"/>
                <w:lang w:val="en-US"/>
              </w:rPr>
              <w:t>Your Contact</w:t>
            </w:r>
          </w:p>
        </w:tc>
        <w:tc>
          <w:tcPr>
            <w:tcW w:w="1980" w:type="dxa"/>
            <w:vAlign w:val="center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b/>
                <w:sz w:val="20"/>
                <w:szCs w:val="20"/>
                <w:lang w:val="en-US"/>
              </w:rPr>
              <w:t>Rank/Name</w:t>
            </w:r>
          </w:p>
        </w:tc>
        <w:tc>
          <w:tcPr>
            <w:tcW w:w="5580" w:type="dxa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jc w:val="both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</w:p>
        </w:tc>
      </w:tr>
      <w:tr w:rsidR="00145655" w:rsidRPr="0087206E" w:rsidTr="003D3099">
        <w:trPr>
          <w:trHeight w:val="356"/>
        </w:trPr>
        <w:tc>
          <w:tcPr>
            <w:tcW w:w="1690" w:type="dxa"/>
            <w:vMerge/>
            <w:vAlign w:val="center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vAlign w:val="center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b/>
                <w:sz w:val="20"/>
                <w:szCs w:val="20"/>
                <w:lang w:val="en-US"/>
              </w:rPr>
              <w:t>Phone</w:t>
            </w:r>
          </w:p>
        </w:tc>
        <w:tc>
          <w:tcPr>
            <w:tcW w:w="5580" w:type="dxa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jc w:val="both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</w:p>
        </w:tc>
      </w:tr>
      <w:tr w:rsidR="00145655" w:rsidRPr="0087206E" w:rsidTr="003D3099">
        <w:trPr>
          <w:trHeight w:val="392"/>
        </w:trPr>
        <w:tc>
          <w:tcPr>
            <w:tcW w:w="1690" w:type="dxa"/>
            <w:vMerge/>
            <w:vAlign w:val="center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vAlign w:val="center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  <w:r w:rsidRPr="0087206E">
              <w:rPr>
                <w:rFonts w:ascii="Verdana" w:hAnsi="Verdana" w:cs="Arial"/>
                <w:b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5580" w:type="dxa"/>
          </w:tcPr>
          <w:p w:rsidR="00145655" w:rsidRPr="0087206E" w:rsidRDefault="00145655" w:rsidP="00145655">
            <w:pPr>
              <w:tabs>
                <w:tab w:val="left" w:pos="180"/>
              </w:tabs>
              <w:spacing w:line="360" w:lineRule="auto"/>
              <w:jc w:val="both"/>
              <w:rPr>
                <w:rFonts w:ascii="Verdana" w:hAnsi="Verdana" w:cs="Arial"/>
                <w:b/>
                <w:sz w:val="20"/>
                <w:szCs w:val="20"/>
                <w:lang w:val="en-US"/>
              </w:rPr>
            </w:pPr>
          </w:p>
        </w:tc>
      </w:tr>
    </w:tbl>
    <w:p w:rsidR="004E6341" w:rsidRPr="00FC2937" w:rsidRDefault="004E6341" w:rsidP="00A52123">
      <w:pPr>
        <w:autoSpaceDE w:val="0"/>
        <w:autoSpaceDN w:val="0"/>
        <w:adjustRightInd w:val="0"/>
        <w:rPr>
          <w:rFonts w:ascii="Verdana" w:hAnsi="Verdana" w:cs="Arial"/>
          <w:color w:val="FF6600"/>
          <w:sz w:val="20"/>
          <w:szCs w:val="20"/>
          <w:lang w:val="en-US"/>
        </w:rPr>
      </w:pPr>
    </w:p>
    <w:sectPr w:rsidR="004E6341" w:rsidRPr="00FC2937" w:rsidSect="00BE7B30">
      <w:headerReference w:type="default" r:id="rId9"/>
      <w:footerReference w:type="even" r:id="rId10"/>
      <w:footerReference w:type="default" r:id="rId11"/>
      <w:pgSz w:w="11906" w:h="16838" w:code="9"/>
      <w:pgMar w:top="1103" w:right="991" w:bottom="993" w:left="1418" w:header="709" w:footer="709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822" w:rsidRDefault="00367822">
      <w:r>
        <w:separator/>
      </w:r>
    </w:p>
  </w:endnote>
  <w:endnote w:type="continuationSeparator" w:id="0">
    <w:p w:rsidR="00367822" w:rsidRDefault="00367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21A" w:rsidRDefault="00DF621A" w:rsidP="008D033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F621A" w:rsidRDefault="00DF621A" w:rsidP="008D03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21A" w:rsidRPr="008D033A" w:rsidRDefault="00DF621A" w:rsidP="008D033A">
    <w:pPr>
      <w:pStyle w:val="Footer"/>
      <w:ind w:right="36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Page</w:t>
    </w:r>
    <w:r w:rsidRPr="008D033A">
      <w:rPr>
        <w:rFonts w:ascii="Arial" w:hAnsi="Arial" w:cs="Arial"/>
        <w:sz w:val="20"/>
        <w:szCs w:val="20"/>
      </w:rPr>
      <w:t xml:space="preserve"> </w:t>
    </w:r>
    <w:r w:rsidRPr="008D033A">
      <w:rPr>
        <w:rFonts w:ascii="Arial" w:hAnsi="Arial" w:cs="Arial"/>
        <w:sz w:val="20"/>
        <w:szCs w:val="20"/>
      </w:rPr>
      <w:fldChar w:fldCharType="begin"/>
    </w:r>
    <w:r w:rsidRPr="008D033A">
      <w:rPr>
        <w:rFonts w:ascii="Arial" w:hAnsi="Arial" w:cs="Arial"/>
        <w:sz w:val="20"/>
        <w:szCs w:val="20"/>
      </w:rPr>
      <w:instrText xml:space="preserve"> PAGE </w:instrText>
    </w:r>
    <w:r w:rsidRPr="008D033A">
      <w:rPr>
        <w:rFonts w:ascii="Arial" w:hAnsi="Arial" w:cs="Arial"/>
        <w:sz w:val="20"/>
        <w:szCs w:val="20"/>
      </w:rPr>
      <w:fldChar w:fldCharType="separate"/>
    </w:r>
    <w:r w:rsidR="001519E3">
      <w:rPr>
        <w:rFonts w:ascii="Arial" w:hAnsi="Arial" w:cs="Arial"/>
        <w:noProof/>
        <w:sz w:val="20"/>
        <w:szCs w:val="20"/>
      </w:rPr>
      <w:t>1</w:t>
    </w:r>
    <w:r w:rsidRPr="008D033A">
      <w:rPr>
        <w:rFonts w:ascii="Arial" w:hAnsi="Arial" w:cs="Arial"/>
        <w:sz w:val="20"/>
        <w:szCs w:val="20"/>
      </w:rPr>
      <w:fldChar w:fldCharType="end"/>
    </w:r>
    <w:r w:rsidRPr="008D033A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of</w:t>
    </w:r>
    <w:r w:rsidRPr="008D033A">
      <w:rPr>
        <w:rFonts w:ascii="Arial" w:hAnsi="Arial" w:cs="Arial"/>
        <w:sz w:val="20"/>
        <w:szCs w:val="20"/>
      </w:rPr>
      <w:t xml:space="preserve"> </w:t>
    </w:r>
    <w:r w:rsidRPr="008D033A">
      <w:rPr>
        <w:rFonts w:ascii="Arial" w:hAnsi="Arial" w:cs="Arial"/>
        <w:sz w:val="20"/>
        <w:szCs w:val="20"/>
      </w:rPr>
      <w:fldChar w:fldCharType="begin"/>
    </w:r>
    <w:r w:rsidRPr="008D033A">
      <w:rPr>
        <w:rFonts w:ascii="Arial" w:hAnsi="Arial" w:cs="Arial"/>
        <w:sz w:val="20"/>
        <w:szCs w:val="20"/>
      </w:rPr>
      <w:instrText xml:space="preserve"> NUMPAGES </w:instrText>
    </w:r>
    <w:r w:rsidRPr="008D033A">
      <w:rPr>
        <w:rFonts w:ascii="Arial" w:hAnsi="Arial" w:cs="Arial"/>
        <w:sz w:val="20"/>
        <w:szCs w:val="20"/>
      </w:rPr>
      <w:fldChar w:fldCharType="separate"/>
    </w:r>
    <w:r w:rsidR="001519E3">
      <w:rPr>
        <w:rFonts w:ascii="Arial" w:hAnsi="Arial" w:cs="Arial"/>
        <w:noProof/>
        <w:sz w:val="20"/>
        <w:szCs w:val="20"/>
      </w:rPr>
      <w:t>1</w:t>
    </w:r>
    <w:r w:rsidRPr="008D033A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822" w:rsidRDefault="00367822">
      <w:r>
        <w:separator/>
      </w:r>
    </w:p>
  </w:footnote>
  <w:footnote w:type="continuationSeparator" w:id="0">
    <w:p w:rsidR="00367822" w:rsidRDefault="003678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21A" w:rsidRPr="0087206E" w:rsidRDefault="003319CA" w:rsidP="0044499B">
    <w:pPr>
      <w:pStyle w:val="Header"/>
      <w:jc w:val="center"/>
      <w:rPr>
        <w:rFonts w:ascii="Verdana" w:hAnsi="Verdana" w:cs="Arial"/>
        <w:sz w:val="22"/>
        <w:szCs w:val="22"/>
        <w:lang w:val="en-GB"/>
      </w:rPr>
    </w:pPr>
    <w:r>
      <w:rPr>
        <w:rFonts w:ascii="Verdana" w:hAnsi="Verdana"/>
        <w:noProof/>
        <w:lang w:val="nl-NL"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-192405</wp:posOffset>
          </wp:positionV>
          <wp:extent cx="773430" cy="1062355"/>
          <wp:effectExtent l="0" t="0" r="0" b="0"/>
          <wp:wrapNone/>
          <wp:docPr id="5" name="Afbeelding 5" descr="LOGO_CISM nieuwe kleu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ISM nieuwe kleur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1062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lang w:val="nl-NL" w:eastAsia="nl-N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4709795</wp:posOffset>
          </wp:positionH>
          <wp:positionV relativeFrom="paragraph">
            <wp:posOffset>24130</wp:posOffset>
          </wp:positionV>
          <wp:extent cx="1448435" cy="622300"/>
          <wp:effectExtent l="0" t="0" r="0" b="0"/>
          <wp:wrapNone/>
          <wp:docPr id="3" name="Afbeelding 9" descr="Proefdruk P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9" descr="Proefdruk PI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8435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21A" w:rsidRPr="0087206E">
      <w:rPr>
        <w:rFonts w:ascii="Verdana" w:hAnsi="Verdana" w:cs="Arial"/>
        <w:sz w:val="22"/>
        <w:szCs w:val="22"/>
        <w:lang w:val="en-GB"/>
      </w:rPr>
      <w:t>International Military Sports Council</w:t>
    </w:r>
  </w:p>
  <w:p w:rsidR="00DF621A" w:rsidRPr="0087206E" w:rsidRDefault="00DF621A" w:rsidP="0044499B">
    <w:pPr>
      <w:pStyle w:val="Header"/>
      <w:tabs>
        <w:tab w:val="clear" w:pos="4536"/>
        <w:tab w:val="left" w:pos="345"/>
        <w:tab w:val="left" w:pos="540"/>
        <w:tab w:val="left" w:pos="870"/>
        <w:tab w:val="center" w:pos="4535"/>
      </w:tabs>
      <w:rPr>
        <w:rFonts w:ascii="Verdana" w:hAnsi="Verdana" w:cs="Arial"/>
        <w:sz w:val="22"/>
        <w:szCs w:val="22"/>
        <w:lang w:val="en-GB"/>
      </w:rPr>
    </w:pPr>
    <w:r w:rsidRPr="0087206E">
      <w:rPr>
        <w:rFonts w:ascii="Verdana" w:hAnsi="Verdana" w:cs="Arial"/>
        <w:sz w:val="22"/>
        <w:szCs w:val="22"/>
        <w:lang w:val="en-GB"/>
      </w:rPr>
      <w:tab/>
    </w:r>
    <w:r w:rsidRPr="0087206E">
      <w:rPr>
        <w:rFonts w:ascii="Verdana" w:hAnsi="Verdana" w:cs="Arial"/>
        <w:sz w:val="22"/>
        <w:szCs w:val="22"/>
        <w:lang w:val="en-GB"/>
      </w:rPr>
      <w:tab/>
    </w:r>
    <w:r w:rsidRPr="0087206E">
      <w:rPr>
        <w:rFonts w:ascii="Verdana" w:hAnsi="Verdana" w:cs="Arial"/>
        <w:sz w:val="22"/>
        <w:szCs w:val="22"/>
        <w:lang w:val="en-GB"/>
      </w:rPr>
      <w:tab/>
    </w:r>
    <w:r w:rsidR="003319CA">
      <w:rPr>
        <w:rFonts w:ascii="Verdana" w:hAnsi="Verdana" w:cs="Arial"/>
        <w:sz w:val="22"/>
        <w:szCs w:val="22"/>
        <w:lang w:val="en-GB"/>
      </w:rPr>
      <w:tab/>
    </w:r>
    <w:r w:rsidR="00B91335" w:rsidRPr="0087206E">
      <w:rPr>
        <w:rFonts w:ascii="Verdana" w:hAnsi="Verdana" w:cs="Arial"/>
        <w:sz w:val="22"/>
        <w:szCs w:val="22"/>
        <w:lang w:val="en-GB"/>
      </w:rPr>
      <w:t xml:space="preserve">Military </w:t>
    </w:r>
    <w:r w:rsidR="00B91335">
      <w:rPr>
        <w:rFonts w:ascii="Verdana" w:hAnsi="Verdana" w:cs="Arial"/>
        <w:sz w:val="22"/>
        <w:szCs w:val="22"/>
        <w:lang w:val="en-GB"/>
      </w:rPr>
      <w:t>Football, Qualification Tournament</w:t>
    </w:r>
  </w:p>
  <w:p w:rsidR="00DF621A" w:rsidRPr="0087206E" w:rsidRDefault="001519E3" w:rsidP="00A52123">
    <w:pPr>
      <w:pStyle w:val="Header"/>
      <w:tabs>
        <w:tab w:val="clear" w:pos="4536"/>
        <w:tab w:val="left" w:pos="555"/>
        <w:tab w:val="center" w:pos="4535"/>
      </w:tabs>
      <w:jc w:val="center"/>
      <w:rPr>
        <w:rFonts w:ascii="Verdana" w:hAnsi="Verdana" w:cs="Arial"/>
        <w:sz w:val="22"/>
        <w:szCs w:val="22"/>
        <w:lang w:val="en-GB"/>
      </w:rPr>
    </w:pPr>
    <w:r>
      <w:rPr>
        <w:rFonts w:ascii="Verdana" w:hAnsi="Verdana" w:cs="Arial"/>
        <w:sz w:val="22"/>
        <w:szCs w:val="22"/>
        <w:lang w:val="en-GB"/>
      </w:rPr>
      <w:t>November</w:t>
    </w:r>
    <w:r w:rsidR="003319CA">
      <w:rPr>
        <w:rFonts w:ascii="Verdana" w:hAnsi="Verdana" w:cs="Arial"/>
        <w:sz w:val="22"/>
        <w:szCs w:val="22"/>
        <w:lang w:val="en-GB"/>
      </w:rPr>
      <w:t xml:space="preserve"> 2</w:t>
    </w:r>
    <w:r w:rsidR="00B91335">
      <w:rPr>
        <w:rFonts w:ascii="Verdana" w:hAnsi="Verdana" w:cs="Arial"/>
        <w:sz w:val="22"/>
        <w:szCs w:val="22"/>
        <w:lang w:val="en-GB"/>
      </w:rPr>
      <w:t>2</w:t>
    </w:r>
    <w:r w:rsidR="00B91335" w:rsidRPr="00B91335">
      <w:rPr>
        <w:rFonts w:ascii="Verdana" w:hAnsi="Verdana" w:cs="Arial"/>
        <w:sz w:val="22"/>
        <w:szCs w:val="22"/>
        <w:vertAlign w:val="superscript"/>
        <w:lang w:val="en-GB"/>
      </w:rPr>
      <w:t>nd</w:t>
    </w:r>
    <w:r w:rsidR="00DF621A" w:rsidRPr="0087206E">
      <w:rPr>
        <w:rFonts w:ascii="Verdana" w:hAnsi="Verdana" w:cs="Arial"/>
        <w:sz w:val="22"/>
        <w:szCs w:val="22"/>
        <w:lang w:val="en-GB"/>
      </w:rPr>
      <w:t xml:space="preserve">  – </w:t>
    </w:r>
    <w:r>
      <w:rPr>
        <w:rFonts w:ascii="Verdana" w:hAnsi="Verdana" w:cs="Arial"/>
        <w:sz w:val="22"/>
        <w:szCs w:val="22"/>
        <w:lang w:val="en-GB"/>
      </w:rPr>
      <w:t xml:space="preserve"> December</w:t>
    </w:r>
    <w:r w:rsidR="00DF621A" w:rsidRPr="0087206E">
      <w:rPr>
        <w:rFonts w:ascii="Verdana" w:hAnsi="Verdana" w:cs="Arial"/>
        <w:sz w:val="22"/>
        <w:szCs w:val="22"/>
        <w:lang w:val="en-GB"/>
      </w:rPr>
      <w:t xml:space="preserve"> </w:t>
    </w:r>
    <w:r w:rsidR="006350D9">
      <w:rPr>
        <w:rFonts w:ascii="Verdana" w:hAnsi="Verdana" w:cs="Arial"/>
        <w:sz w:val="22"/>
        <w:szCs w:val="22"/>
        <w:lang w:val="en-GB"/>
      </w:rPr>
      <w:t>4</w:t>
    </w:r>
    <w:r w:rsidR="00DF621A" w:rsidRPr="0087206E">
      <w:rPr>
        <w:rFonts w:ascii="Verdana" w:hAnsi="Verdana" w:cs="Arial"/>
        <w:sz w:val="22"/>
        <w:szCs w:val="22"/>
        <w:vertAlign w:val="superscript"/>
        <w:lang w:val="en-GB"/>
      </w:rPr>
      <w:t>th</w:t>
    </w:r>
    <w:r w:rsidR="00DF621A" w:rsidRPr="0087206E">
      <w:rPr>
        <w:rFonts w:ascii="Verdana" w:hAnsi="Verdana" w:cs="Arial"/>
        <w:sz w:val="22"/>
        <w:szCs w:val="22"/>
        <w:lang w:val="en-GB"/>
      </w:rPr>
      <w:t>, 20</w:t>
    </w:r>
    <w:r w:rsidR="003319CA">
      <w:rPr>
        <w:rFonts w:ascii="Verdana" w:hAnsi="Verdana" w:cs="Arial"/>
        <w:sz w:val="22"/>
        <w:szCs w:val="22"/>
        <w:lang w:val="en-GB"/>
      </w:rPr>
      <w:t>20</w:t>
    </w:r>
  </w:p>
  <w:p w:rsidR="00DF621A" w:rsidRPr="0087206E" w:rsidRDefault="006350D9" w:rsidP="00A52123">
    <w:pPr>
      <w:pStyle w:val="Header"/>
      <w:jc w:val="center"/>
      <w:rPr>
        <w:rFonts w:ascii="Verdana" w:hAnsi="Verdana" w:cs="Arial"/>
        <w:sz w:val="22"/>
        <w:szCs w:val="22"/>
        <w:lang w:val="en-GB"/>
      </w:rPr>
    </w:pPr>
    <w:r>
      <w:rPr>
        <w:rFonts w:ascii="Verdana" w:hAnsi="Verdana" w:cs="Arial"/>
        <w:sz w:val="22"/>
        <w:szCs w:val="22"/>
        <w:lang w:val="en-GB"/>
      </w:rPr>
      <w:t>Harskamp</w:t>
    </w:r>
    <w:r w:rsidR="00DF621A" w:rsidRPr="0087206E">
      <w:rPr>
        <w:rFonts w:ascii="Verdana" w:hAnsi="Verdana" w:cs="Arial"/>
        <w:sz w:val="22"/>
        <w:szCs w:val="22"/>
        <w:lang w:val="en-GB"/>
      </w:rPr>
      <w:t xml:space="preserve">, The </w:t>
    </w:r>
    <w:smartTag w:uri="urn:schemas-microsoft-com:office:smarttags" w:element="place">
      <w:r w:rsidR="00DF621A" w:rsidRPr="0087206E">
        <w:rPr>
          <w:rFonts w:ascii="Verdana" w:hAnsi="Verdana" w:cs="Arial"/>
          <w:sz w:val="22"/>
          <w:szCs w:val="22"/>
          <w:lang w:val="en-GB"/>
        </w:rPr>
        <w:t>Netherlands</w:t>
      </w:r>
    </w:smartTag>
  </w:p>
  <w:p w:rsidR="00DF621A" w:rsidRDefault="00DF621A" w:rsidP="002B4138">
    <w:pPr>
      <w:pStyle w:val="Header"/>
      <w:rPr>
        <w:lang w:val="en-GB"/>
      </w:rPr>
    </w:pPr>
  </w:p>
  <w:p w:rsidR="00DF621A" w:rsidRPr="00FA669C" w:rsidRDefault="00DF621A" w:rsidP="002B4138">
    <w:pPr>
      <w:pStyle w:val="Head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F3475"/>
    <w:multiLevelType w:val="singleLevel"/>
    <w:tmpl w:val="47F86B10"/>
    <w:lvl w:ilvl="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A516507"/>
    <w:multiLevelType w:val="hybridMultilevel"/>
    <w:tmpl w:val="4A5CFE42"/>
    <w:lvl w:ilvl="0" w:tplc="B30ECDEA">
      <w:start w:val="2500"/>
      <w:numFmt w:val="decimal"/>
      <w:lvlText w:val="%1"/>
      <w:lvlJc w:val="left"/>
      <w:pPr>
        <w:tabs>
          <w:tab w:val="num" w:pos="720"/>
        </w:tabs>
        <w:ind w:left="360"/>
      </w:pPr>
      <w:rPr>
        <w:rFonts w:cs="Times New Roman" w:hint="default"/>
        <w:sz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51E3B"/>
    <w:multiLevelType w:val="hybridMultilevel"/>
    <w:tmpl w:val="02E8DBC0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DB15871"/>
    <w:multiLevelType w:val="hybridMultilevel"/>
    <w:tmpl w:val="3F3E8B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42E5A"/>
    <w:multiLevelType w:val="hybridMultilevel"/>
    <w:tmpl w:val="18EA2B94"/>
    <w:lvl w:ilvl="0" w:tplc="2284812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325930B1"/>
    <w:multiLevelType w:val="hybridMultilevel"/>
    <w:tmpl w:val="85D0189C"/>
    <w:lvl w:ilvl="0" w:tplc="041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F5116"/>
    <w:multiLevelType w:val="hybridMultilevel"/>
    <w:tmpl w:val="430218CC"/>
    <w:lvl w:ilvl="0" w:tplc="0D827120">
      <w:start w:val="2500"/>
      <w:numFmt w:val="decimal"/>
      <w:lvlText w:val="%1"/>
      <w:lvlJc w:val="left"/>
      <w:pPr>
        <w:tabs>
          <w:tab w:val="num" w:pos="720"/>
        </w:tabs>
        <w:ind w:left="360"/>
      </w:pPr>
      <w:rPr>
        <w:rFonts w:cs="Times New Roman" w:hint="default"/>
        <w:sz w:val="22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F77E8"/>
    <w:multiLevelType w:val="singleLevel"/>
    <w:tmpl w:val="AFA84358"/>
    <w:lvl w:ilvl="0">
      <w:start w:val="1"/>
      <w:numFmt w:val="lowerLetter"/>
      <w:lvlText w:val="%1."/>
      <w:legacy w:legacy="1" w:legacySpace="0" w:legacyIndent="360"/>
      <w:lvlJc w:val="left"/>
      <w:pPr>
        <w:ind w:left="720" w:hanging="360"/>
      </w:pPr>
      <w:rPr>
        <w:rFonts w:cs="Times New Roman"/>
      </w:rPr>
    </w:lvl>
  </w:abstractNum>
  <w:abstractNum w:abstractNumId="8" w15:restartNumberingAfterBreak="0">
    <w:nsid w:val="3AE93952"/>
    <w:multiLevelType w:val="hybridMultilevel"/>
    <w:tmpl w:val="480442C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F4D11"/>
    <w:multiLevelType w:val="hybridMultilevel"/>
    <w:tmpl w:val="25B28F14"/>
    <w:lvl w:ilvl="0" w:tplc="9E2A3026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E0AC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BA2492E"/>
    <w:multiLevelType w:val="hybridMultilevel"/>
    <w:tmpl w:val="B9BCD19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C65C16"/>
    <w:multiLevelType w:val="hybridMultilevel"/>
    <w:tmpl w:val="AEEAC334"/>
    <w:lvl w:ilvl="0" w:tplc="64F0D792">
      <w:start w:val="2500"/>
      <w:numFmt w:val="decimal"/>
      <w:lvlText w:val="%1"/>
      <w:lvlJc w:val="left"/>
      <w:pPr>
        <w:tabs>
          <w:tab w:val="num" w:pos="720"/>
        </w:tabs>
        <w:ind w:left="360"/>
      </w:pPr>
      <w:rPr>
        <w:rFonts w:cs="Times New Roman" w:hint="default"/>
        <w:sz w:val="22"/>
        <w:u w:val="none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AD0565"/>
    <w:multiLevelType w:val="hybridMultilevel"/>
    <w:tmpl w:val="5CDAA78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21884"/>
    <w:multiLevelType w:val="hybridMultilevel"/>
    <w:tmpl w:val="7EACF2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DED196C"/>
    <w:multiLevelType w:val="hybridMultilevel"/>
    <w:tmpl w:val="6C881BF2"/>
    <w:lvl w:ilvl="0" w:tplc="B34CFC3E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84466B"/>
    <w:multiLevelType w:val="multilevel"/>
    <w:tmpl w:val="5CDAA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537E00"/>
    <w:multiLevelType w:val="hybridMultilevel"/>
    <w:tmpl w:val="2CA63D4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C1607"/>
    <w:multiLevelType w:val="hybridMultilevel"/>
    <w:tmpl w:val="7A521E86"/>
    <w:lvl w:ilvl="0" w:tplc="040C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798E0975"/>
    <w:multiLevelType w:val="hybridMultilevel"/>
    <w:tmpl w:val="36EC6EBE"/>
    <w:lvl w:ilvl="0" w:tplc="96DE5EBE">
      <w:start w:val="1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7"/>
  </w:num>
  <w:num w:numId="5">
    <w:abstractNumId w:val="0"/>
  </w:num>
  <w:num w:numId="6">
    <w:abstractNumId w:val="2"/>
  </w:num>
  <w:num w:numId="7">
    <w:abstractNumId w:val="17"/>
  </w:num>
  <w:num w:numId="8">
    <w:abstractNumId w:val="3"/>
  </w:num>
  <w:num w:numId="9">
    <w:abstractNumId w:val="14"/>
  </w:num>
  <w:num w:numId="10">
    <w:abstractNumId w:val="18"/>
  </w:num>
  <w:num w:numId="11">
    <w:abstractNumId w:val="13"/>
  </w:num>
  <w:num w:numId="12">
    <w:abstractNumId w:val="16"/>
  </w:num>
  <w:num w:numId="13">
    <w:abstractNumId w:val="5"/>
  </w:num>
  <w:num w:numId="14">
    <w:abstractNumId w:val="6"/>
  </w:num>
  <w:num w:numId="15">
    <w:abstractNumId w:val="12"/>
  </w:num>
  <w:num w:numId="16">
    <w:abstractNumId w:val="1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1D1"/>
    <w:rsid w:val="00003D5E"/>
    <w:rsid w:val="0000518E"/>
    <w:rsid w:val="00007003"/>
    <w:rsid w:val="00010F82"/>
    <w:rsid w:val="00011ACC"/>
    <w:rsid w:val="0001244D"/>
    <w:rsid w:val="0001407B"/>
    <w:rsid w:val="00020F30"/>
    <w:rsid w:val="000263D3"/>
    <w:rsid w:val="0002690A"/>
    <w:rsid w:val="000304FB"/>
    <w:rsid w:val="00036C94"/>
    <w:rsid w:val="00040DBA"/>
    <w:rsid w:val="00044D63"/>
    <w:rsid w:val="0004656E"/>
    <w:rsid w:val="000516BE"/>
    <w:rsid w:val="000518BE"/>
    <w:rsid w:val="00052372"/>
    <w:rsid w:val="0005251F"/>
    <w:rsid w:val="000555CF"/>
    <w:rsid w:val="000710D1"/>
    <w:rsid w:val="00073A00"/>
    <w:rsid w:val="00077AC8"/>
    <w:rsid w:val="0008024B"/>
    <w:rsid w:val="0008161F"/>
    <w:rsid w:val="00081964"/>
    <w:rsid w:val="000878B0"/>
    <w:rsid w:val="00087D8B"/>
    <w:rsid w:val="00091B3C"/>
    <w:rsid w:val="000937B5"/>
    <w:rsid w:val="00096834"/>
    <w:rsid w:val="00096B97"/>
    <w:rsid w:val="000A4B75"/>
    <w:rsid w:val="000A7810"/>
    <w:rsid w:val="000B08E7"/>
    <w:rsid w:val="000B1BE8"/>
    <w:rsid w:val="000B387A"/>
    <w:rsid w:val="000C29CD"/>
    <w:rsid w:val="000C7CB5"/>
    <w:rsid w:val="000D1DA3"/>
    <w:rsid w:val="000E1201"/>
    <w:rsid w:val="000E3EB6"/>
    <w:rsid w:val="000E5853"/>
    <w:rsid w:val="000E5DA8"/>
    <w:rsid w:val="000E61F7"/>
    <w:rsid w:val="000E7619"/>
    <w:rsid w:val="000F3F8C"/>
    <w:rsid w:val="000F7878"/>
    <w:rsid w:val="001009BE"/>
    <w:rsid w:val="00105F8A"/>
    <w:rsid w:val="00107E65"/>
    <w:rsid w:val="00117D23"/>
    <w:rsid w:val="0012330E"/>
    <w:rsid w:val="00127D32"/>
    <w:rsid w:val="00131B3C"/>
    <w:rsid w:val="001329CE"/>
    <w:rsid w:val="0013697E"/>
    <w:rsid w:val="00137E65"/>
    <w:rsid w:val="00140A4A"/>
    <w:rsid w:val="00140CC0"/>
    <w:rsid w:val="00140D7E"/>
    <w:rsid w:val="00143009"/>
    <w:rsid w:val="00143167"/>
    <w:rsid w:val="00143C64"/>
    <w:rsid w:val="0014564D"/>
    <w:rsid w:val="00145655"/>
    <w:rsid w:val="00145F46"/>
    <w:rsid w:val="001470FD"/>
    <w:rsid w:val="0014744C"/>
    <w:rsid w:val="001519E3"/>
    <w:rsid w:val="00151D13"/>
    <w:rsid w:val="00153DC9"/>
    <w:rsid w:val="001572B2"/>
    <w:rsid w:val="00160562"/>
    <w:rsid w:val="00161BD2"/>
    <w:rsid w:val="001624EF"/>
    <w:rsid w:val="00165478"/>
    <w:rsid w:val="001654BC"/>
    <w:rsid w:val="00165F52"/>
    <w:rsid w:val="00166BCE"/>
    <w:rsid w:val="00167732"/>
    <w:rsid w:val="001679A3"/>
    <w:rsid w:val="00167B58"/>
    <w:rsid w:val="001704E2"/>
    <w:rsid w:val="0018080C"/>
    <w:rsid w:val="00180A71"/>
    <w:rsid w:val="00187EA6"/>
    <w:rsid w:val="00187F5C"/>
    <w:rsid w:val="00192A61"/>
    <w:rsid w:val="00195C89"/>
    <w:rsid w:val="0019725E"/>
    <w:rsid w:val="001A59A4"/>
    <w:rsid w:val="001A7CF4"/>
    <w:rsid w:val="001B2F5E"/>
    <w:rsid w:val="001C0BF7"/>
    <w:rsid w:val="001C240D"/>
    <w:rsid w:val="001C2EEF"/>
    <w:rsid w:val="001C6FCC"/>
    <w:rsid w:val="001D0DA1"/>
    <w:rsid w:val="001D3D2E"/>
    <w:rsid w:val="001E1B84"/>
    <w:rsid w:val="001E25CD"/>
    <w:rsid w:val="001E380E"/>
    <w:rsid w:val="001E4218"/>
    <w:rsid w:val="001E654E"/>
    <w:rsid w:val="001E7EC2"/>
    <w:rsid w:val="001F6320"/>
    <w:rsid w:val="002065FC"/>
    <w:rsid w:val="00206F3E"/>
    <w:rsid w:val="002141A6"/>
    <w:rsid w:val="00220284"/>
    <w:rsid w:val="002207D3"/>
    <w:rsid w:val="00221455"/>
    <w:rsid w:val="00222197"/>
    <w:rsid w:val="0022310F"/>
    <w:rsid w:val="002263B9"/>
    <w:rsid w:val="00227DFF"/>
    <w:rsid w:val="002416DA"/>
    <w:rsid w:val="00243F50"/>
    <w:rsid w:val="00245BFA"/>
    <w:rsid w:val="00246014"/>
    <w:rsid w:val="00246BF0"/>
    <w:rsid w:val="002551B6"/>
    <w:rsid w:val="002603D0"/>
    <w:rsid w:val="002631BA"/>
    <w:rsid w:val="00264226"/>
    <w:rsid w:val="00265069"/>
    <w:rsid w:val="002667DE"/>
    <w:rsid w:val="00271FB2"/>
    <w:rsid w:val="00275580"/>
    <w:rsid w:val="0028352A"/>
    <w:rsid w:val="002943F7"/>
    <w:rsid w:val="00294BA5"/>
    <w:rsid w:val="00296EFF"/>
    <w:rsid w:val="002A3F5A"/>
    <w:rsid w:val="002B133B"/>
    <w:rsid w:val="002B4138"/>
    <w:rsid w:val="002B5D66"/>
    <w:rsid w:val="002B7AFB"/>
    <w:rsid w:val="002C21EE"/>
    <w:rsid w:val="002C4435"/>
    <w:rsid w:val="002D1AA9"/>
    <w:rsid w:val="002D4B81"/>
    <w:rsid w:val="002E0674"/>
    <w:rsid w:val="002E0C6F"/>
    <w:rsid w:val="002E16A6"/>
    <w:rsid w:val="002E3D0B"/>
    <w:rsid w:val="002E7C7E"/>
    <w:rsid w:val="002F0AB9"/>
    <w:rsid w:val="002F2744"/>
    <w:rsid w:val="00304C61"/>
    <w:rsid w:val="003103CD"/>
    <w:rsid w:val="00311A30"/>
    <w:rsid w:val="00311E35"/>
    <w:rsid w:val="00312990"/>
    <w:rsid w:val="00315EFD"/>
    <w:rsid w:val="00316A51"/>
    <w:rsid w:val="00320A64"/>
    <w:rsid w:val="00323862"/>
    <w:rsid w:val="00324CF5"/>
    <w:rsid w:val="00325E6A"/>
    <w:rsid w:val="00326607"/>
    <w:rsid w:val="003313E7"/>
    <w:rsid w:val="003319CA"/>
    <w:rsid w:val="00336073"/>
    <w:rsid w:val="00336242"/>
    <w:rsid w:val="003368D5"/>
    <w:rsid w:val="00336AC0"/>
    <w:rsid w:val="0033717D"/>
    <w:rsid w:val="00337E90"/>
    <w:rsid w:val="00343608"/>
    <w:rsid w:val="00343CE9"/>
    <w:rsid w:val="00343D71"/>
    <w:rsid w:val="0034709D"/>
    <w:rsid w:val="003503E7"/>
    <w:rsid w:val="003643F4"/>
    <w:rsid w:val="00364574"/>
    <w:rsid w:val="00367822"/>
    <w:rsid w:val="00367BF8"/>
    <w:rsid w:val="00367F92"/>
    <w:rsid w:val="003715AE"/>
    <w:rsid w:val="0037208F"/>
    <w:rsid w:val="003739ED"/>
    <w:rsid w:val="00382225"/>
    <w:rsid w:val="003823A6"/>
    <w:rsid w:val="00384B02"/>
    <w:rsid w:val="003850CC"/>
    <w:rsid w:val="00392EE0"/>
    <w:rsid w:val="0039372D"/>
    <w:rsid w:val="003A1635"/>
    <w:rsid w:val="003A5EFA"/>
    <w:rsid w:val="003A6698"/>
    <w:rsid w:val="003B186D"/>
    <w:rsid w:val="003B2CD1"/>
    <w:rsid w:val="003B2DEA"/>
    <w:rsid w:val="003B5027"/>
    <w:rsid w:val="003B50C8"/>
    <w:rsid w:val="003C2FC3"/>
    <w:rsid w:val="003C7C51"/>
    <w:rsid w:val="003D3099"/>
    <w:rsid w:val="003D4626"/>
    <w:rsid w:val="003D4F02"/>
    <w:rsid w:val="003D618E"/>
    <w:rsid w:val="003D62CA"/>
    <w:rsid w:val="003E01D1"/>
    <w:rsid w:val="003E2F19"/>
    <w:rsid w:val="003E3C50"/>
    <w:rsid w:val="003E4FCB"/>
    <w:rsid w:val="003E5253"/>
    <w:rsid w:val="003F08BC"/>
    <w:rsid w:val="003F11FA"/>
    <w:rsid w:val="003F422C"/>
    <w:rsid w:val="003F7341"/>
    <w:rsid w:val="003F7C01"/>
    <w:rsid w:val="004007D0"/>
    <w:rsid w:val="00400907"/>
    <w:rsid w:val="00400DB6"/>
    <w:rsid w:val="004061ED"/>
    <w:rsid w:val="004068B7"/>
    <w:rsid w:val="0040772D"/>
    <w:rsid w:val="00410D6E"/>
    <w:rsid w:val="00411367"/>
    <w:rsid w:val="004133AD"/>
    <w:rsid w:val="004171E2"/>
    <w:rsid w:val="0042093E"/>
    <w:rsid w:val="0042147B"/>
    <w:rsid w:val="00424058"/>
    <w:rsid w:val="00425F76"/>
    <w:rsid w:val="0043048E"/>
    <w:rsid w:val="004304ED"/>
    <w:rsid w:val="0043339C"/>
    <w:rsid w:val="004402C4"/>
    <w:rsid w:val="0044271A"/>
    <w:rsid w:val="00442F52"/>
    <w:rsid w:val="0044499B"/>
    <w:rsid w:val="00456382"/>
    <w:rsid w:val="0046153A"/>
    <w:rsid w:val="00472CDD"/>
    <w:rsid w:val="00482496"/>
    <w:rsid w:val="00483D51"/>
    <w:rsid w:val="0048711F"/>
    <w:rsid w:val="004879CF"/>
    <w:rsid w:val="0049202B"/>
    <w:rsid w:val="00497BBF"/>
    <w:rsid w:val="00497F3F"/>
    <w:rsid w:val="004A3FAA"/>
    <w:rsid w:val="004A4288"/>
    <w:rsid w:val="004A69CE"/>
    <w:rsid w:val="004B2BF9"/>
    <w:rsid w:val="004B3E5B"/>
    <w:rsid w:val="004C7AD0"/>
    <w:rsid w:val="004D0D89"/>
    <w:rsid w:val="004D24E0"/>
    <w:rsid w:val="004D35D6"/>
    <w:rsid w:val="004D4CCA"/>
    <w:rsid w:val="004E2AC8"/>
    <w:rsid w:val="004E52B8"/>
    <w:rsid w:val="004E52E9"/>
    <w:rsid w:val="004E5310"/>
    <w:rsid w:val="004E6341"/>
    <w:rsid w:val="004F0179"/>
    <w:rsid w:val="004F46F0"/>
    <w:rsid w:val="004F7301"/>
    <w:rsid w:val="004F7FBB"/>
    <w:rsid w:val="00500AC6"/>
    <w:rsid w:val="00500F33"/>
    <w:rsid w:val="00502282"/>
    <w:rsid w:val="00502B9E"/>
    <w:rsid w:val="0050309B"/>
    <w:rsid w:val="00510D78"/>
    <w:rsid w:val="00515C70"/>
    <w:rsid w:val="00516D44"/>
    <w:rsid w:val="00526714"/>
    <w:rsid w:val="00527F45"/>
    <w:rsid w:val="00531EDD"/>
    <w:rsid w:val="00537B1D"/>
    <w:rsid w:val="005401B7"/>
    <w:rsid w:val="00541AD9"/>
    <w:rsid w:val="00547C97"/>
    <w:rsid w:val="00554639"/>
    <w:rsid w:val="00555F10"/>
    <w:rsid w:val="005576A0"/>
    <w:rsid w:val="00557F26"/>
    <w:rsid w:val="005641DD"/>
    <w:rsid w:val="0056511F"/>
    <w:rsid w:val="0057580D"/>
    <w:rsid w:val="0058066A"/>
    <w:rsid w:val="005837F9"/>
    <w:rsid w:val="00584CC1"/>
    <w:rsid w:val="00587F6F"/>
    <w:rsid w:val="00590FCB"/>
    <w:rsid w:val="00595923"/>
    <w:rsid w:val="005A1617"/>
    <w:rsid w:val="005A5321"/>
    <w:rsid w:val="005A7662"/>
    <w:rsid w:val="005B311F"/>
    <w:rsid w:val="005B38DD"/>
    <w:rsid w:val="005B3A67"/>
    <w:rsid w:val="005B5B51"/>
    <w:rsid w:val="005B6221"/>
    <w:rsid w:val="005C03BE"/>
    <w:rsid w:val="005C2C36"/>
    <w:rsid w:val="005C2C6D"/>
    <w:rsid w:val="005C2CC6"/>
    <w:rsid w:val="005C4AEA"/>
    <w:rsid w:val="005C4B70"/>
    <w:rsid w:val="005D23D9"/>
    <w:rsid w:val="005D34BA"/>
    <w:rsid w:val="005D732D"/>
    <w:rsid w:val="005E5B8F"/>
    <w:rsid w:val="005E7142"/>
    <w:rsid w:val="005F2B77"/>
    <w:rsid w:val="005F2D94"/>
    <w:rsid w:val="005F4CC9"/>
    <w:rsid w:val="005F6B92"/>
    <w:rsid w:val="0060112E"/>
    <w:rsid w:val="00601213"/>
    <w:rsid w:val="00607C61"/>
    <w:rsid w:val="00612B19"/>
    <w:rsid w:val="006174A5"/>
    <w:rsid w:val="00630546"/>
    <w:rsid w:val="006350D9"/>
    <w:rsid w:val="006408CE"/>
    <w:rsid w:val="006416D6"/>
    <w:rsid w:val="00642240"/>
    <w:rsid w:val="006449D6"/>
    <w:rsid w:val="00652234"/>
    <w:rsid w:val="00653158"/>
    <w:rsid w:val="00653521"/>
    <w:rsid w:val="00653573"/>
    <w:rsid w:val="006576F7"/>
    <w:rsid w:val="00662F83"/>
    <w:rsid w:val="00670A54"/>
    <w:rsid w:val="00677047"/>
    <w:rsid w:val="006806AB"/>
    <w:rsid w:val="0068170E"/>
    <w:rsid w:val="00684EA0"/>
    <w:rsid w:val="00686140"/>
    <w:rsid w:val="00690852"/>
    <w:rsid w:val="00697C19"/>
    <w:rsid w:val="006A28AE"/>
    <w:rsid w:val="006A2DED"/>
    <w:rsid w:val="006A5DB5"/>
    <w:rsid w:val="006B6C00"/>
    <w:rsid w:val="006B7954"/>
    <w:rsid w:val="006C4CA9"/>
    <w:rsid w:val="006C6389"/>
    <w:rsid w:val="006C70E9"/>
    <w:rsid w:val="006D2AC2"/>
    <w:rsid w:val="006D39E1"/>
    <w:rsid w:val="006D48A0"/>
    <w:rsid w:val="006E0A70"/>
    <w:rsid w:val="006E170E"/>
    <w:rsid w:val="006E2F6B"/>
    <w:rsid w:val="006E3506"/>
    <w:rsid w:val="006F0019"/>
    <w:rsid w:val="006F1690"/>
    <w:rsid w:val="006F3598"/>
    <w:rsid w:val="006F3E1D"/>
    <w:rsid w:val="006F47ED"/>
    <w:rsid w:val="006F4F48"/>
    <w:rsid w:val="006F5AC5"/>
    <w:rsid w:val="00700C80"/>
    <w:rsid w:val="0070312B"/>
    <w:rsid w:val="00712A51"/>
    <w:rsid w:val="0071674B"/>
    <w:rsid w:val="00717C2D"/>
    <w:rsid w:val="00720D36"/>
    <w:rsid w:val="00727A53"/>
    <w:rsid w:val="00733868"/>
    <w:rsid w:val="00742EA3"/>
    <w:rsid w:val="00750B61"/>
    <w:rsid w:val="007538A7"/>
    <w:rsid w:val="00754AE7"/>
    <w:rsid w:val="007556D8"/>
    <w:rsid w:val="007652F3"/>
    <w:rsid w:val="00771A8A"/>
    <w:rsid w:val="00783995"/>
    <w:rsid w:val="0079526E"/>
    <w:rsid w:val="007A19DE"/>
    <w:rsid w:val="007A410C"/>
    <w:rsid w:val="007A6264"/>
    <w:rsid w:val="007A7A80"/>
    <w:rsid w:val="007B0962"/>
    <w:rsid w:val="007B1A05"/>
    <w:rsid w:val="007B6395"/>
    <w:rsid w:val="007C5353"/>
    <w:rsid w:val="007C6860"/>
    <w:rsid w:val="007D37CF"/>
    <w:rsid w:val="007E46BA"/>
    <w:rsid w:val="007E4962"/>
    <w:rsid w:val="007E5715"/>
    <w:rsid w:val="007E6EF5"/>
    <w:rsid w:val="007F52FC"/>
    <w:rsid w:val="0080135B"/>
    <w:rsid w:val="00801756"/>
    <w:rsid w:val="00802DD6"/>
    <w:rsid w:val="00803E2C"/>
    <w:rsid w:val="00811B1E"/>
    <w:rsid w:val="0082448A"/>
    <w:rsid w:val="0083301B"/>
    <w:rsid w:val="00834C27"/>
    <w:rsid w:val="00845158"/>
    <w:rsid w:val="008477E8"/>
    <w:rsid w:val="00853765"/>
    <w:rsid w:val="008559F9"/>
    <w:rsid w:val="00856198"/>
    <w:rsid w:val="008573E7"/>
    <w:rsid w:val="008605B7"/>
    <w:rsid w:val="00861704"/>
    <w:rsid w:val="00861A6D"/>
    <w:rsid w:val="00862594"/>
    <w:rsid w:val="00870C72"/>
    <w:rsid w:val="0087206E"/>
    <w:rsid w:val="00872384"/>
    <w:rsid w:val="0087457F"/>
    <w:rsid w:val="00874701"/>
    <w:rsid w:val="008755E0"/>
    <w:rsid w:val="0087657B"/>
    <w:rsid w:val="00885341"/>
    <w:rsid w:val="00886AEF"/>
    <w:rsid w:val="00895AA5"/>
    <w:rsid w:val="0089673B"/>
    <w:rsid w:val="008A0B27"/>
    <w:rsid w:val="008A3A24"/>
    <w:rsid w:val="008A3EF5"/>
    <w:rsid w:val="008A59C8"/>
    <w:rsid w:val="008A7CE7"/>
    <w:rsid w:val="008B0295"/>
    <w:rsid w:val="008B2937"/>
    <w:rsid w:val="008B2A7F"/>
    <w:rsid w:val="008B30E2"/>
    <w:rsid w:val="008B6D83"/>
    <w:rsid w:val="008B7861"/>
    <w:rsid w:val="008B7AFE"/>
    <w:rsid w:val="008C0745"/>
    <w:rsid w:val="008C77A9"/>
    <w:rsid w:val="008D033A"/>
    <w:rsid w:val="008D5163"/>
    <w:rsid w:val="008D6502"/>
    <w:rsid w:val="008E163F"/>
    <w:rsid w:val="008E40F5"/>
    <w:rsid w:val="008E73AF"/>
    <w:rsid w:val="008F5DF5"/>
    <w:rsid w:val="008F693D"/>
    <w:rsid w:val="009051FB"/>
    <w:rsid w:val="00905EE8"/>
    <w:rsid w:val="00911BC2"/>
    <w:rsid w:val="00912D94"/>
    <w:rsid w:val="0091475F"/>
    <w:rsid w:val="00915B76"/>
    <w:rsid w:val="009202AD"/>
    <w:rsid w:val="00924625"/>
    <w:rsid w:val="00926F79"/>
    <w:rsid w:val="00927F6B"/>
    <w:rsid w:val="0093521F"/>
    <w:rsid w:val="00935F6C"/>
    <w:rsid w:val="0094270C"/>
    <w:rsid w:val="0094283A"/>
    <w:rsid w:val="00943939"/>
    <w:rsid w:val="00943D98"/>
    <w:rsid w:val="00945769"/>
    <w:rsid w:val="00946AA7"/>
    <w:rsid w:val="00950443"/>
    <w:rsid w:val="0095099F"/>
    <w:rsid w:val="00957E3A"/>
    <w:rsid w:val="00971393"/>
    <w:rsid w:val="00972327"/>
    <w:rsid w:val="0097281A"/>
    <w:rsid w:val="00974C92"/>
    <w:rsid w:val="0097683C"/>
    <w:rsid w:val="00976C44"/>
    <w:rsid w:val="009842A2"/>
    <w:rsid w:val="0098550A"/>
    <w:rsid w:val="00985A67"/>
    <w:rsid w:val="009937B5"/>
    <w:rsid w:val="00993D1E"/>
    <w:rsid w:val="00995279"/>
    <w:rsid w:val="009964ED"/>
    <w:rsid w:val="00996F25"/>
    <w:rsid w:val="009B165E"/>
    <w:rsid w:val="009B2D21"/>
    <w:rsid w:val="009B69CF"/>
    <w:rsid w:val="009B76C7"/>
    <w:rsid w:val="009C64F1"/>
    <w:rsid w:val="009C6794"/>
    <w:rsid w:val="009D1796"/>
    <w:rsid w:val="009E2209"/>
    <w:rsid w:val="009E4117"/>
    <w:rsid w:val="009E45D0"/>
    <w:rsid w:val="009E6049"/>
    <w:rsid w:val="009E7105"/>
    <w:rsid w:val="009E7AC0"/>
    <w:rsid w:val="009F17A6"/>
    <w:rsid w:val="009F5863"/>
    <w:rsid w:val="00A03613"/>
    <w:rsid w:val="00A042CA"/>
    <w:rsid w:val="00A11AD0"/>
    <w:rsid w:val="00A22407"/>
    <w:rsid w:val="00A25060"/>
    <w:rsid w:val="00A323D5"/>
    <w:rsid w:val="00A41F53"/>
    <w:rsid w:val="00A444E8"/>
    <w:rsid w:val="00A52123"/>
    <w:rsid w:val="00A542A9"/>
    <w:rsid w:val="00A567AA"/>
    <w:rsid w:val="00A56E1E"/>
    <w:rsid w:val="00A609FC"/>
    <w:rsid w:val="00A60C01"/>
    <w:rsid w:val="00A65211"/>
    <w:rsid w:val="00A66B47"/>
    <w:rsid w:val="00A72FD5"/>
    <w:rsid w:val="00A732BB"/>
    <w:rsid w:val="00A736FB"/>
    <w:rsid w:val="00A751D1"/>
    <w:rsid w:val="00A768C4"/>
    <w:rsid w:val="00A777BE"/>
    <w:rsid w:val="00A81C08"/>
    <w:rsid w:val="00A824FD"/>
    <w:rsid w:val="00A857E7"/>
    <w:rsid w:val="00A858D9"/>
    <w:rsid w:val="00A86C21"/>
    <w:rsid w:val="00A94EC7"/>
    <w:rsid w:val="00AA0570"/>
    <w:rsid w:val="00AA6671"/>
    <w:rsid w:val="00AA6D72"/>
    <w:rsid w:val="00AB22E6"/>
    <w:rsid w:val="00AB3742"/>
    <w:rsid w:val="00AB5C5C"/>
    <w:rsid w:val="00AB72E3"/>
    <w:rsid w:val="00AB7AFF"/>
    <w:rsid w:val="00AC1EF7"/>
    <w:rsid w:val="00AC37AC"/>
    <w:rsid w:val="00AC70C2"/>
    <w:rsid w:val="00AD08F0"/>
    <w:rsid w:val="00AD1B94"/>
    <w:rsid w:val="00AD4794"/>
    <w:rsid w:val="00AD7C14"/>
    <w:rsid w:val="00AF37F1"/>
    <w:rsid w:val="00AF5D2F"/>
    <w:rsid w:val="00AF7191"/>
    <w:rsid w:val="00B02F63"/>
    <w:rsid w:val="00B03665"/>
    <w:rsid w:val="00B121B8"/>
    <w:rsid w:val="00B14941"/>
    <w:rsid w:val="00B212F2"/>
    <w:rsid w:val="00B22215"/>
    <w:rsid w:val="00B34A2D"/>
    <w:rsid w:val="00B353EA"/>
    <w:rsid w:val="00B35F84"/>
    <w:rsid w:val="00B42BAD"/>
    <w:rsid w:val="00B47CB5"/>
    <w:rsid w:val="00B52278"/>
    <w:rsid w:val="00B57069"/>
    <w:rsid w:val="00B57568"/>
    <w:rsid w:val="00B660E5"/>
    <w:rsid w:val="00B663DE"/>
    <w:rsid w:val="00B7485D"/>
    <w:rsid w:val="00B74DF5"/>
    <w:rsid w:val="00B774DC"/>
    <w:rsid w:val="00B811FC"/>
    <w:rsid w:val="00B84DE1"/>
    <w:rsid w:val="00B91335"/>
    <w:rsid w:val="00B9220E"/>
    <w:rsid w:val="00B9457E"/>
    <w:rsid w:val="00B95498"/>
    <w:rsid w:val="00BA552F"/>
    <w:rsid w:val="00BB12AA"/>
    <w:rsid w:val="00BB23A5"/>
    <w:rsid w:val="00BB316E"/>
    <w:rsid w:val="00BB3909"/>
    <w:rsid w:val="00BC22CF"/>
    <w:rsid w:val="00BC75D2"/>
    <w:rsid w:val="00BD4807"/>
    <w:rsid w:val="00BD658D"/>
    <w:rsid w:val="00BD6832"/>
    <w:rsid w:val="00BE0BBF"/>
    <w:rsid w:val="00BE10BB"/>
    <w:rsid w:val="00BE1502"/>
    <w:rsid w:val="00BE502C"/>
    <w:rsid w:val="00BE7B30"/>
    <w:rsid w:val="00BF0099"/>
    <w:rsid w:val="00BF101C"/>
    <w:rsid w:val="00BF48A0"/>
    <w:rsid w:val="00C01082"/>
    <w:rsid w:val="00C1426E"/>
    <w:rsid w:val="00C15F40"/>
    <w:rsid w:val="00C2540D"/>
    <w:rsid w:val="00C26778"/>
    <w:rsid w:val="00C278AD"/>
    <w:rsid w:val="00C363B6"/>
    <w:rsid w:val="00C37461"/>
    <w:rsid w:val="00C37FA5"/>
    <w:rsid w:val="00C41C86"/>
    <w:rsid w:val="00C46554"/>
    <w:rsid w:val="00C47E4F"/>
    <w:rsid w:val="00C559C6"/>
    <w:rsid w:val="00C623CD"/>
    <w:rsid w:val="00C63765"/>
    <w:rsid w:val="00C7056E"/>
    <w:rsid w:val="00C76E0B"/>
    <w:rsid w:val="00C85874"/>
    <w:rsid w:val="00C901C5"/>
    <w:rsid w:val="00C91D71"/>
    <w:rsid w:val="00C97EAE"/>
    <w:rsid w:val="00CA07B1"/>
    <w:rsid w:val="00CA0DD2"/>
    <w:rsid w:val="00CA12E2"/>
    <w:rsid w:val="00CA53A4"/>
    <w:rsid w:val="00CA6851"/>
    <w:rsid w:val="00CB2C76"/>
    <w:rsid w:val="00CB6D83"/>
    <w:rsid w:val="00CB7E73"/>
    <w:rsid w:val="00CC0D1B"/>
    <w:rsid w:val="00CC2DFC"/>
    <w:rsid w:val="00CC4E5B"/>
    <w:rsid w:val="00CC5351"/>
    <w:rsid w:val="00CC690C"/>
    <w:rsid w:val="00CD1086"/>
    <w:rsid w:val="00CD2DD5"/>
    <w:rsid w:val="00CD47A7"/>
    <w:rsid w:val="00CD682D"/>
    <w:rsid w:val="00CD7E15"/>
    <w:rsid w:val="00CE4ABC"/>
    <w:rsid w:val="00CE4AF2"/>
    <w:rsid w:val="00CE7B05"/>
    <w:rsid w:val="00CF0534"/>
    <w:rsid w:val="00CF779A"/>
    <w:rsid w:val="00D02CF6"/>
    <w:rsid w:val="00D0517B"/>
    <w:rsid w:val="00D101E7"/>
    <w:rsid w:val="00D121A3"/>
    <w:rsid w:val="00D13251"/>
    <w:rsid w:val="00D14A87"/>
    <w:rsid w:val="00D169D3"/>
    <w:rsid w:val="00D17EF9"/>
    <w:rsid w:val="00D23F21"/>
    <w:rsid w:val="00D278CE"/>
    <w:rsid w:val="00D31E33"/>
    <w:rsid w:val="00D32C16"/>
    <w:rsid w:val="00D3489C"/>
    <w:rsid w:val="00D36D13"/>
    <w:rsid w:val="00D37D25"/>
    <w:rsid w:val="00D40E8D"/>
    <w:rsid w:val="00D42833"/>
    <w:rsid w:val="00D433E4"/>
    <w:rsid w:val="00D44E0B"/>
    <w:rsid w:val="00D462C1"/>
    <w:rsid w:val="00D47B63"/>
    <w:rsid w:val="00D518F1"/>
    <w:rsid w:val="00D51B66"/>
    <w:rsid w:val="00D51BB9"/>
    <w:rsid w:val="00D522EF"/>
    <w:rsid w:val="00D603DF"/>
    <w:rsid w:val="00D62407"/>
    <w:rsid w:val="00D62526"/>
    <w:rsid w:val="00D70710"/>
    <w:rsid w:val="00D72B22"/>
    <w:rsid w:val="00D815D1"/>
    <w:rsid w:val="00D846B2"/>
    <w:rsid w:val="00D95EC5"/>
    <w:rsid w:val="00DA5A4B"/>
    <w:rsid w:val="00DB1FB1"/>
    <w:rsid w:val="00DB4272"/>
    <w:rsid w:val="00DC1893"/>
    <w:rsid w:val="00DD3949"/>
    <w:rsid w:val="00DD3E1E"/>
    <w:rsid w:val="00DE2EFD"/>
    <w:rsid w:val="00DE5872"/>
    <w:rsid w:val="00DF0A5E"/>
    <w:rsid w:val="00DF11EA"/>
    <w:rsid w:val="00DF12AB"/>
    <w:rsid w:val="00DF4146"/>
    <w:rsid w:val="00DF621A"/>
    <w:rsid w:val="00DF65D2"/>
    <w:rsid w:val="00E01347"/>
    <w:rsid w:val="00E045EF"/>
    <w:rsid w:val="00E106E0"/>
    <w:rsid w:val="00E10C41"/>
    <w:rsid w:val="00E12B32"/>
    <w:rsid w:val="00E21BD7"/>
    <w:rsid w:val="00E2650D"/>
    <w:rsid w:val="00E2794D"/>
    <w:rsid w:val="00E30876"/>
    <w:rsid w:val="00E30B8C"/>
    <w:rsid w:val="00E4488B"/>
    <w:rsid w:val="00E463D2"/>
    <w:rsid w:val="00E465E5"/>
    <w:rsid w:val="00E517A4"/>
    <w:rsid w:val="00E62DC7"/>
    <w:rsid w:val="00E70C62"/>
    <w:rsid w:val="00E71E93"/>
    <w:rsid w:val="00E779B4"/>
    <w:rsid w:val="00E838BF"/>
    <w:rsid w:val="00E85228"/>
    <w:rsid w:val="00E930C7"/>
    <w:rsid w:val="00E95544"/>
    <w:rsid w:val="00E95C0F"/>
    <w:rsid w:val="00E96DB6"/>
    <w:rsid w:val="00E970AD"/>
    <w:rsid w:val="00EA17F8"/>
    <w:rsid w:val="00EB08F9"/>
    <w:rsid w:val="00EB4B27"/>
    <w:rsid w:val="00EB4FD1"/>
    <w:rsid w:val="00EB6228"/>
    <w:rsid w:val="00EB7BCA"/>
    <w:rsid w:val="00EC5D9E"/>
    <w:rsid w:val="00ED107B"/>
    <w:rsid w:val="00ED79A9"/>
    <w:rsid w:val="00EE139F"/>
    <w:rsid w:val="00EE4F95"/>
    <w:rsid w:val="00EF33B5"/>
    <w:rsid w:val="00F011C8"/>
    <w:rsid w:val="00F07151"/>
    <w:rsid w:val="00F11463"/>
    <w:rsid w:val="00F14914"/>
    <w:rsid w:val="00F1515E"/>
    <w:rsid w:val="00F233C9"/>
    <w:rsid w:val="00F33DD8"/>
    <w:rsid w:val="00F35919"/>
    <w:rsid w:val="00F3693E"/>
    <w:rsid w:val="00F412B9"/>
    <w:rsid w:val="00F446F4"/>
    <w:rsid w:val="00F46810"/>
    <w:rsid w:val="00F50129"/>
    <w:rsid w:val="00F514C8"/>
    <w:rsid w:val="00F54334"/>
    <w:rsid w:val="00F54581"/>
    <w:rsid w:val="00F60C08"/>
    <w:rsid w:val="00F63C6B"/>
    <w:rsid w:val="00F64922"/>
    <w:rsid w:val="00F6599E"/>
    <w:rsid w:val="00F65E22"/>
    <w:rsid w:val="00F65FAC"/>
    <w:rsid w:val="00F71915"/>
    <w:rsid w:val="00F71F6F"/>
    <w:rsid w:val="00F74FD6"/>
    <w:rsid w:val="00F758F0"/>
    <w:rsid w:val="00F76881"/>
    <w:rsid w:val="00F80696"/>
    <w:rsid w:val="00F8176A"/>
    <w:rsid w:val="00F86FDB"/>
    <w:rsid w:val="00F90DB6"/>
    <w:rsid w:val="00F9520C"/>
    <w:rsid w:val="00FA3CA8"/>
    <w:rsid w:val="00FA4081"/>
    <w:rsid w:val="00FA4A7E"/>
    <w:rsid w:val="00FA669C"/>
    <w:rsid w:val="00FB053B"/>
    <w:rsid w:val="00FB23F5"/>
    <w:rsid w:val="00FB6ECE"/>
    <w:rsid w:val="00FB7B4F"/>
    <w:rsid w:val="00FB7B6C"/>
    <w:rsid w:val="00FC2937"/>
    <w:rsid w:val="00FC36C3"/>
    <w:rsid w:val="00FC5F95"/>
    <w:rsid w:val="00FC69AC"/>
    <w:rsid w:val="00FC713B"/>
    <w:rsid w:val="00FD1780"/>
    <w:rsid w:val="00FD212C"/>
    <w:rsid w:val="00FD480F"/>
    <w:rsid w:val="00FD6444"/>
    <w:rsid w:val="00FE25EF"/>
    <w:rsid w:val="00FE7E1C"/>
    <w:rsid w:val="00FF1B08"/>
    <w:rsid w:val="00FF216E"/>
    <w:rsid w:val="00FF2CA7"/>
    <w:rsid w:val="00FF4F96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,"/>
  <w:listSeparator w:val=";"/>
  <w14:docId w14:val="487AD398"/>
  <w15:docId w15:val="{58ED19CE-083B-4003-BEA1-27B36C58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3AD"/>
    <w:rPr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51D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E279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16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794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E2794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1C0BF7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C1426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27" w:color="auto"/>
      </w:pBdr>
      <w:shd w:val="clear" w:color="auto" w:fill="0000FF"/>
      <w:tabs>
        <w:tab w:val="left" w:pos="360"/>
        <w:tab w:val="right" w:pos="9070"/>
      </w:tabs>
      <w:outlineLvl w:val="8"/>
    </w:pPr>
    <w:rPr>
      <w:rFonts w:ascii="Verdana" w:hAnsi="Verdana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567EE"/>
    <w:rPr>
      <w:rFonts w:ascii="Cambria" w:eastAsia="Times New Roman" w:hAnsi="Cambria" w:cs="Times New Roman"/>
      <w:b/>
      <w:bCs/>
      <w:kern w:val="32"/>
      <w:sz w:val="32"/>
      <w:szCs w:val="32"/>
      <w:lang w:val="fr-FR" w:eastAsia="fr-FR"/>
    </w:rPr>
  </w:style>
  <w:style w:type="character" w:customStyle="1" w:styleId="Heading2Char">
    <w:name w:val="Heading 2 Char"/>
    <w:link w:val="Heading2"/>
    <w:uiPriority w:val="9"/>
    <w:semiHidden/>
    <w:rsid w:val="005567EE"/>
    <w:rPr>
      <w:rFonts w:ascii="Cambria" w:eastAsia="Times New Roman" w:hAnsi="Cambria" w:cs="Times New Roman"/>
      <w:b/>
      <w:bCs/>
      <w:i/>
      <w:iCs/>
      <w:sz w:val="28"/>
      <w:szCs w:val="28"/>
      <w:lang w:val="fr-FR" w:eastAsia="fr-FR"/>
    </w:rPr>
  </w:style>
  <w:style w:type="character" w:customStyle="1" w:styleId="Heading3Char">
    <w:name w:val="Heading 3 Char"/>
    <w:link w:val="Heading3"/>
    <w:uiPriority w:val="9"/>
    <w:semiHidden/>
    <w:rsid w:val="005567EE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customStyle="1" w:styleId="Heading4Char">
    <w:name w:val="Heading 4 Char"/>
    <w:link w:val="Heading4"/>
    <w:uiPriority w:val="9"/>
    <w:semiHidden/>
    <w:rsid w:val="005567EE"/>
    <w:rPr>
      <w:rFonts w:ascii="Calibri" w:eastAsia="Times New Roman" w:hAnsi="Calibri" w:cs="Times New Roman"/>
      <w:b/>
      <w:bCs/>
      <w:sz w:val="28"/>
      <w:szCs w:val="28"/>
      <w:lang w:val="fr-FR" w:eastAsia="fr-FR"/>
    </w:rPr>
  </w:style>
  <w:style w:type="character" w:customStyle="1" w:styleId="Heading5Char">
    <w:name w:val="Heading 5 Char"/>
    <w:link w:val="Heading5"/>
    <w:uiPriority w:val="9"/>
    <w:semiHidden/>
    <w:rsid w:val="005567EE"/>
    <w:rPr>
      <w:rFonts w:ascii="Calibri" w:eastAsia="Times New Roman" w:hAnsi="Calibri" w:cs="Times New Roman"/>
      <w:b/>
      <w:bCs/>
      <w:i/>
      <w:iCs/>
      <w:sz w:val="26"/>
      <w:szCs w:val="26"/>
      <w:lang w:val="fr-FR" w:eastAsia="fr-FR"/>
    </w:rPr>
  </w:style>
  <w:style w:type="character" w:customStyle="1" w:styleId="Heading6Char">
    <w:name w:val="Heading 6 Char"/>
    <w:link w:val="Heading6"/>
    <w:uiPriority w:val="9"/>
    <w:semiHidden/>
    <w:rsid w:val="005567EE"/>
    <w:rPr>
      <w:rFonts w:ascii="Calibri" w:eastAsia="Times New Roman" w:hAnsi="Calibri" w:cs="Times New Roman"/>
      <w:b/>
      <w:bCs/>
      <w:lang w:val="fr-FR" w:eastAsia="fr-FR"/>
    </w:rPr>
  </w:style>
  <w:style w:type="character" w:customStyle="1" w:styleId="Heading9Char">
    <w:name w:val="Heading 9 Char"/>
    <w:link w:val="Heading9"/>
    <w:uiPriority w:val="9"/>
    <w:rsid w:val="00C1426E"/>
    <w:rPr>
      <w:rFonts w:ascii="Verdana" w:hAnsi="Verdana" w:cs="Arial"/>
      <w:sz w:val="22"/>
      <w:szCs w:val="22"/>
      <w:shd w:val="clear" w:color="auto" w:fill="0000FF"/>
      <w:lang w:val="en-US" w:eastAsia="fr-FR"/>
    </w:rPr>
  </w:style>
  <w:style w:type="paragraph" w:customStyle="1" w:styleId="Title1">
    <w:name w:val="Title 1"/>
    <w:basedOn w:val="Normal"/>
    <w:autoRedefine/>
    <w:uiPriority w:val="99"/>
    <w:rsid w:val="00993D1E"/>
    <w:pPr>
      <w:jc w:val="center"/>
    </w:pPr>
    <w:rPr>
      <w:rFonts w:ascii="Arial" w:hAnsi="Arial" w:cs="Arial"/>
      <w:b/>
      <w:sz w:val="36"/>
      <w:szCs w:val="36"/>
      <w:lang w:val="en-GB"/>
    </w:rPr>
  </w:style>
  <w:style w:type="paragraph" w:customStyle="1" w:styleId="Titre2">
    <w:name w:val="Titre 2"/>
    <w:basedOn w:val="Normal"/>
    <w:autoRedefine/>
    <w:uiPriority w:val="99"/>
    <w:rsid w:val="004304ED"/>
    <w:rPr>
      <w:b/>
      <w:i/>
      <w:color w:val="333399"/>
      <w:sz w:val="28"/>
      <w:lang w:val="en-GB"/>
    </w:rPr>
  </w:style>
  <w:style w:type="paragraph" w:customStyle="1" w:styleId="Titre3">
    <w:name w:val="Titre 3"/>
    <w:basedOn w:val="Normal"/>
    <w:autoRedefine/>
    <w:uiPriority w:val="99"/>
    <w:rsid w:val="00CA0DD2"/>
    <w:rPr>
      <w:i/>
      <w:color w:val="333399"/>
      <w:lang w:val="en-GB"/>
    </w:rPr>
  </w:style>
  <w:style w:type="paragraph" w:styleId="Header">
    <w:name w:val="header"/>
    <w:basedOn w:val="Normal"/>
    <w:link w:val="HeaderChar"/>
    <w:uiPriority w:val="99"/>
    <w:rsid w:val="00E2794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rsid w:val="005567EE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rsid w:val="00E2794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semiHidden/>
    <w:rsid w:val="005567EE"/>
    <w:rPr>
      <w:sz w:val="24"/>
      <w:szCs w:val="24"/>
      <w:lang w:val="fr-FR" w:eastAsia="fr-FR"/>
    </w:rPr>
  </w:style>
  <w:style w:type="paragraph" w:styleId="BodyText">
    <w:name w:val="Body Text"/>
    <w:basedOn w:val="Normal"/>
    <w:link w:val="BodyTextChar"/>
    <w:uiPriority w:val="99"/>
    <w:rsid w:val="005A161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5567EE"/>
    <w:rPr>
      <w:sz w:val="24"/>
      <w:szCs w:val="24"/>
      <w:lang w:val="fr-FR" w:eastAsia="fr-FR"/>
    </w:rPr>
  </w:style>
  <w:style w:type="paragraph" w:styleId="BodyTextIndent2">
    <w:name w:val="Body Text Indent 2"/>
    <w:basedOn w:val="Normal"/>
    <w:link w:val="BodyTextIndent2Char"/>
    <w:uiPriority w:val="99"/>
    <w:rsid w:val="0012330E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5567EE"/>
    <w:rPr>
      <w:sz w:val="24"/>
      <w:szCs w:val="24"/>
      <w:lang w:val="fr-FR" w:eastAsia="fr-FR"/>
    </w:rPr>
  </w:style>
  <w:style w:type="character" w:styleId="PageNumber">
    <w:name w:val="page number"/>
    <w:uiPriority w:val="99"/>
    <w:rsid w:val="00BA552F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C85874"/>
    <w:pPr>
      <w:shd w:val="clear" w:color="auto" w:fill="000080"/>
    </w:pPr>
    <w:rPr>
      <w:sz w:val="0"/>
      <w:szCs w:val="0"/>
    </w:rPr>
  </w:style>
  <w:style w:type="character" w:customStyle="1" w:styleId="DocumentMapChar">
    <w:name w:val="Document Map Char"/>
    <w:link w:val="DocumentMap"/>
    <w:uiPriority w:val="99"/>
    <w:semiHidden/>
    <w:rsid w:val="005567EE"/>
    <w:rPr>
      <w:sz w:val="0"/>
      <w:szCs w:val="0"/>
      <w:lang w:val="fr-FR" w:eastAsia="fr-FR"/>
    </w:rPr>
  </w:style>
  <w:style w:type="paragraph" w:styleId="Title">
    <w:name w:val="Title"/>
    <w:basedOn w:val="Normal"/>
    <w:link w:val="TitleChar"/>
    <w:qFormat/>
    <w:rsid w:val="00E463D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5567EE"/>
    <w:rPr>
      <w:rFonts w:ascii="Cambria" w:eastAsia="Times New Roman" w:hAnsi="Cambria" w:cs="Times New Roman"/>
      <w:b/>
      <w:bCs/>
      <w:kern w:val="28"/>
      <w:sz w:val="32"/>
      <w:szCs w:val="32"/>
      <w:lang w:val="fr-FR" w:eastAsia="fr-FR"/>
    </w:rPr>
  </w:style>
  <w:style w:type="character" w:styleId="Hyperlink">
    <w:name w:val="Hyperlink"/>
    <w:uiPriority w:val="99"/>
    <w:rsid w:val="00F76881"/>
    <w:rPr>
      <w:rFonts w:cs="Times New Roman"/>
      <w:color w:val="0000FF"/>
      <w:u w:val="single"/>
    </w:rPr>
  </w:style>
  <w:style w:type="paragraph" w:customStyle="1" w:styleId="Regulation">
    <w:name w:val="Regulation"/>
    <w:basedOn w:val="Normal"/>
    <w:uiPriority w:val="99"/>
    <w:rsid w:val="00400DB6"/>
    <w:pPr>
      <w:suppressAutoHyphens/>
      <w:spacing w:before="120" w:line="360" w:lineRule="auto"/>
      <w:jc w:val="both"/>
    </w:pPr>
    <w:rPr>
      <w:rFonts w:ascii="Arial" w:hAnsi="Arial"/>
      <w:sz w:val="20"/>
      <w:szCs w:val="20"/>
      <w:lang w:val="en-GB" w:eastAsia="de-DE"/>
    </w:rPr>
  </w:style>
  <w:style w:type="paragraph" w:styleId="ListParagraph">
    <w:name w:val="List Paragraph"/>
    <w:basedOn w:val="Normal"/>
    <w:uiPriority w:val="34"/>
    <w:qFormat/>
    <w:rsid w:val="004E6341"/>
    <w:pPr>
      <w:ind w:left="720"/>
    </w:pPr>
    <w:rPr>
      <w:rFonts w:ascii="Calibri" w:hAnsi="Calibri"/>
      <w:sz w:val="22"/>
      <w:szCs w:val="22"/>
      <w:lang w:val="nl-NL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0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C70E9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4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smnl@mindef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7CFAA-C7DE-4020-B73C-F7D25018D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99536106</Template>
  <TotalTime>0</TotalTime>
  <Pages>1</Pages>
  <Words>58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International Military Sports Council</vt:lpstr>
      <vt:lpstr>International Military Sports Council</vt:lpstr>
    </vt:vector>
  </TitlesOfParts>
  <Company>Ministerie van Defensie</Company>
  <LinksUpToDate>false</LinksUpToDate>
  <CharactersWithSpaces>534</CharactersWithSpaces>
  <SharedDoc>false</SharedDoc>
  <HLinks>
    <vt:vector size="6" baseType="variant">
      <vt:variant>
        <vt:i4>5832810</vt:i4>
      </vt:variant>
      <vt:variant>
        <vt:i4>0</vt:i4>
      </vt:variant>
      <vt:variant>
        <vt:i4>0</vt:i4>
      </vt:variant>
      <vt:variant>
        <vt:i4>5</vt:i4>
      </vt:variant>
      <vt:variant>
        <vt:lpwstr>mailto:cismnl@mindef.nl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Military Sports Council</dc:title>
  <dc:creator>verhelle</dc:creator>
  <cp:lastModifiedBy>Relou, ACHM, KAP, CLSK/DHC/931SQ/SPORT</cp:lastModifiedBy>
  <cp:revision>6</cp:revision>
  <cp:lastPrinted>2013-08-06T10:02:00Z</cp:lastPrinted>
  <dcterms:created xsi:type="dcterms:W3CDTF">2019-10-09T11:04:00Z</dcterms:created>
  <dcterms:modified xsi:type="dcterms:W3CDTF">2020-07-21T08:34:00Z</dcterms:modified>
</cp:coreProperties>
</file>